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EF413D" w:rsidRDefault="00983AF5">
          <w:pPr>
            <w:rPr>
              <w:kern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editId="5548E1CC">
                    <wp:simplePos x="0" y="0"/>
                    <mc:AlternateContent>
                      <mc:Choice Requires="wp14">
                        <wp:positionH relativeFrom="margin">
                          <wp14:pctPosHOffset>-3500</wp14:pctPosHOffset>
                        </wp:positionH>
                      </mc:Choice>
                      <mc:Fallback>
                        <wp:positionH relativeFrom="page">
                          <wp:posOffset>448945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498475</wp:posOffset>
                        </wp:positionV>
                      </mc:Fallback>
                    </mc:AlternateContent>
                    <wp:extent cx="6543675" cy="6753225"/>
                    <wp:effectExtent l="0" t="0" r="9525" b="9525"/>
                    <wp:wrapNone/>
                    <wp:docPr id="2" name="Casella di tes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43675" cy="6753225"/>
                            </a:xfrm>
                            <a:prstGeom prst="rect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F413D" w:rsidRDefault="00755E05">
                                <w:pPr>
                                  <w:pStyle w:val="Intestazione"/>
                                  <w:tabs>
                                    <w:tab w:val="left" w:pos="6765"/>
                                  </w:tabs>
                                </w:pPr>
                                <w:r w:rsidRPr="00755E05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33948" cy="6753225"/>
                                      <wp:effectExtent l="0" t="0" r="635" b="0"/>
                                      <wp:docPr id="19" name="Immagine 19" descr="C:\Users\sbortot\Downloads\bookshop-1759619_1920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bortot\Downloads\bookshop-1759619_1920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56994" cy="67770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" o:spid="_x0000_s1026" type="#_x0000_t202" style="position:absolute;margin-left:0;margin-top:0;width:515.25pt;height:531.75pt;z-index:251669504;visibility:visible;mso-wrap-style:square;mso-width-percent:0;mso-height-percent:0;mso-left-percent:-35;mso-top-percent:-25;mso-wrap-distance-left:9pt;mso-wrap-distance-top:0;mso-wrap-distance-right:9pt;mso-wrap-distance-bottom:0;mso-position-horizontal-relative:margin;mso-position-vertical-relative:margin;mso-width-percent:0;mso-height-percent:0;mso-left-percent:-35;mso-top-percent:-25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" stroked="f" strokeweight=".5pt">
                    <v:fill r:id="rId10" o:title="" recolor="t" rotate="t" type="frame"/>
                    <v:textbox inset="0,0,0,0">
                      <w:txbxContent>
                        <w:p w:rsidR="00EF413D" w:rsidRDefault="00755E05">
                          <w:pPr>
                            <w:pStyle w:val="Intestazione"/>
                            <w:tabs>
                              <w:tab w:val="left" w:pos="6765"/>
                            </w:tabs>
                          </w:pPr>
                          <w:r w:rsidRPr="00755E0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533948" cy="6753225"/>
                                <wp:effectExtent l="0" t="0" r="635" b="0"/>
                                <wp:docPr id="19" name="Immagine 19" descr="C:\Users\sbortot\Downloads\bookshop-1759619_192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bortot\Downloads\bookshop-1759619_192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6994" cy="67770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:rsidR="00EF413D" w:rsidRDefault="00755E05">
          <w:pPr>
            <w:spacing w:line="276" w:lineRule="auto"/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kern w:val="28"/>
              <w:sz w:val="56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3904" behindDoc="0" locked="0" layoutInCell="1" allowOverlap="1" wp14:editId="45663D49">
                    <wp:simplePos x="0" y="0"/>
                    <wp:positionH relativeFrom="margin">
                      <wp:posOffset>-28575</wp:posOffset>
                    </wp:positionH>
                    <wp:positionV relativeFrom="margin">
                      <wp:posOffset>7681595</wp:posOffset>
                    </wp:positionV>
                    <wp:extent cx="6016625" cy="1638300"/>
                    <wp:effectExtent l="0" t="0" r="0" b="0"/>
                    <wp:wrapNone/>
                    <wp:docPr id="16" name="Casella di test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163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F413D" w:rsidRDefault="00317FB0">
                                <w:r>
                                  <w:t xml:space="preserve">Un sondaggio tra i dipendenti Tecnologi, Tecnici e Amministrativi ha rivelato che </w:t>
                                </w:r>
                                <w:r w:rsidR="00755E05">
                                  <w:t>è necessario trovare un nuovo modello organizzativo che tenga conto delle competenze sviluppate dal personale dell’Ente. Si può fare?</w:t>
                                </w:r>
                              </w:p>
                              <w:p w:rsidR="00755E05" w:rsidRDefault="00755E05">
                                <w:r>
                                  <w:t xml:space="preserve">Costi, budget e finalità vengono delineati in questo documento. </w:t>
                                </w:r>
                              </w:p>
                              <w:p w:rsidR="00755E05" w:rsidRDefault="00755E05">
                                <w:r>
                                  <w:t>Buona lettura!</w:t>
                                </w:r>
                              </w:p>
                              <w:p w:rsidR="00755E05" w:rsidRDefault="00755E05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Assemblea dei Rappresentanti TTA</w:t>
                                </w:r>
                              </w:p>
                              <w:p w:rsidR="00755E05" w:rsidRDefault="00755E0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asella di testo 24" o:spid="_x0000_s1027" type="#_x0000_t202" style="position:absolute;margin-left:-2.25pt;margin-top:604.85pt;width:473.75pt;height:129pt;z-index:251643904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" filled="f" stroked="f">
                    <v:textbox>
                      <w:txbxContent>
                        <w:p w:rsidR="00EF413D" w:rsidRDefault="00317FB0">
                          <w:r>
                            <w:t xml:space="preserve">Un sondaggio tra i dipendenti Tecnologi, Tecnici e Amministrativi ha rivelato che </w:t>
                          </w:r>
                          <w:r w:rsidR="00755E05">
                            <w:t>è necessario trovare un nuovo modello organizzativo che tenga conto delle competenze sviluppate dal personale dell’Ente. Si può fare?</w:t>
                          </w:r>
                        </w:p>
                        <w:p w:rsidR="00755E05" w:rsidRDefault="00755E05">
                          <w:r>
                            <w:t xml:space="preserve">Costi, budget e finalità vengono delineati in questo documento. </w:t>
                          </w:r>
                        </w:p>
                        <w:p w:rsidR="00755E05" w:rsidRDefault="00755E05">
                          <w:r>
                            <w:t>Buona lettura!</w:t>
                          </w:r>
                        </w:p>
                        <w:p w:rsidR="00755E05" w:rsidRDefault="00755E05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>Assemblea dei Rappresentanti TTA</w:t>
                          </w:r>
                        </w:p>
                        <w:p w:rsidR="00755E05" w:rsidRDefault="00755E05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editId="2387022E">
                    <wp:simplePos x="0" y="0"/>
                    <wp:positionH relativeFrom="margin">
                      <wp:posOffset>-47625</wp:posOffset>
                    </wp:positionH>
                    <wp:positionV relativeFrom="margin">
                      <wp:posOffset>7130415</wp:posOffset>
                    </wp:positionV>
                    <wp:extent cx="6272530" cy="566420"/>
                    <wp:effectExtent l="0" t="0" r="0" b="0"/>
                    <wp:wrapNone/>
                    <wp:docPr id="1" name="Casella di testo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72530" cy="566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F413D" w:rsidRDefault="00616D20">
                                <w:pPr>
                                  <w:pStyle w:val="Sottotitolo"/>
                                </w:pPr>
                                <w:sdt>
                                  <w:sdtPr>
                                    <w:alias w:val="Sottotitolo"/>
                                    <w:id w:val="-1293754417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472E1">
                                      <w:t>UN NUOVO PUNTO DI VISTA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98000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" o:spid="_x0000_s1028" type="#_x0000_t202" style="position:absolute;margin-left:-3.75pt;margin-top:561.45pt;width:493.9pt;height:44.6pt;z-index:251673600;visibility:visible;mso-wrap-style:square;mso-width-percent:98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8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" filled="f" stroked="f">
                    <v:textbox>
                      <w:txbxContent>
                        <w:p w:rsidR="00EF413D" w:rsidRDefault="00616D20">
                          <w:pPr>
                            <w:pStyle w:val="Sottotitolo"/>
                          </w:pPr>
                          <w:sdt>
                            <w:sdtPr>
                              <w:alias w:val="Sottotitolo"/>
                              <w:id w:val="-1293754417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1472E1">
                                <w:t>UN NUOVO PUNTO DI VISTA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9024" behindDoc="0" locked="0" layoutInCell="1" allowOverlap="1" wp14:editId="680B2E44">
                    <wp:simplePos x="0" y="0"/>
                    <wp:positionH relativeFrom="margin">
                      <wp:posOffset>-47625</wp:posOffset>
                    </wp:positionH>
                    <wp:positionV relativeFrom="margin">
                      <wp:posOffset>6226175</wp:posOffset>
                    </wp:positionV>
                    <wp:extent cx="6016625" cy="886460"/>
                    <wp:effectExtent l="0" t="0" r="0" b="0"/>
                    <wp:wrapNone/>
                    <wp:docPr id="3" name="Casella di test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8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F413D" w:rsidRDefault="00616D20">
                                <w:pPr>
                                  <w:pStyle w:val="Titolo"/>
                                  <w:rPr>
                                    <w:sz w:val="56"/>
                                  </w:rPr>
                                </w:pPr>
                                <w:sdt>
                                  <w:sdtPr>
                                    <w:rPr>
                                      <w:sz w:val="56"/>
                                    </w:rPr>
                                    <w:alias w:val="Titolo"/>
                                    <w:id w:val="165033436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17FB0">
                                      <w:rPr>
                                        <w:sz w:val="56"/>
                                      </w:rPr>
                                      <w:t>Next to next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asella di testo 26" o:spid="_x0000_s1029" type="#_x0000_t202" style="position:absolute;margin-left:-3.75pt;margin-top:490.25pt;width:473.75pt;height:69.8pt;z-index:251649024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" filled="f" stroked="f">
                    <v:textbox>
                      <w:txbxContent>
                        <w:p w:rsidR="00EF413D" w:rsidRDefault="006B5842">
                          <w:pPr>
                            <w:pStyle w:val="Titolo"/>
                            <w:rPr>
                              <w:sz w:val="56"/>
                            </w:rPr>
                          </w:pPr>
                          <w:sdt>
                            <w:sdtPr>
                              <w:rPr>
                                <w:sz w:val="56"/>
                              </w:rPr>
                              <w:alias w:val="Titolo"/>
                              <w:id w:val="165033436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317FB0">
                                <w:rPr>
                                  <w:sz w:val="56"/>
                                </w:rPr>
                                <w:t>Next to next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6C086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editId="0FFADAC5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6987540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7193280</wp:posOffset>
                        </wp:positionV>
                      </mc:Fallback>
                    </mc:AlternateContent>
                    <wp:extent cx="128270" cy="2823210"/>
                    <wp:effectExtent l="0" t="0" r="0" b="0"/>
                    <wp:wrapNone/>
                    <wp:docPr id="4" name="Rettangolo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282321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w14:anchorId="708BE015" id="Rettangolo 9" o:spid="_x0000_s1026" style="position:absolute;margin-left:0;margin-top:0;width:10.1pt;height:222.3pt;z-index:251664384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" fillcolor="#d1282e [3215]" stroked="f">
                    <w10:wrap anchorx="margin" anchory="margin"/>
                  </v:rect>
                </w:pict>
              </mc:Fallback>
            </mc:AlternateContent>
          </w:r>
          <w:r w:rsidR="006C086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editId="25A778E8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6987540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498475</wp:posOffset>
                        </wp:positionV>
                      </mc:Fallback>
                    </mc:AlternateContent>
                    <wp:extent cx="128270" cy="6297930"/>
                    <wp:effectExtent l="0" t="0" r="0" b="0"/>
                    <wp:wrapNone/>
                    <wp:docPr id="5" name="Rettangol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w14:anchorId="361A5F7B" id="Rettangolo 8" o:spid="_x0000_s1026" style="position:absolute;margin-left:0;margin-top:0;width:10.1pt;height:495.9pt;z-index:251659264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" fillcolor="black [3213]" stroked="f">
                    <w10:wrap anchorx="margin" anchory="margin"/>
                  </v:rect>
                </w:pict>
              </mc:Fallback>
            </mc:AlternateContent>
          </w:r>
          <w:r w:rsidR="006C086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editId="24D61EBF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Rettango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C275FC9" id="Rettangolo 4" o:spid="_x0000_s1026" style="position:absolute;margin-left:0;margin-top:0;width:538.55pt;height:718.2pt;z-index:25165414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" filled="f" strokecolor="black [3213]">
                    <w10:wrap anchorx="margin" anchory="margin"/>
                  </v:rect>
                </w:pict>
              </mc:Fallback>
            </mc:AlternateContent>
          </w:r>
          <w:r w:rsidR="006C086E">
            <w:rPr>
              <w:sz w:val="56"/>
            </w:rPr>
            <w:br w:type="page"/>
          </w:r>
        </w:p>
      </w:sdtContent>
    </w:sdt>
    <w:sdt>
      <w:sdtPr>
        <w:id w:val="633372245"/>
        <w:placeholder>
          <w:docPart w:val="4131659F413A4B2EB5B46253BA01E32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EF413D" w:rsidRDefault="00317FB0">
          <w:pPr>
            <w:pStyle w:val="Titolo"/>
          </w:pPr>
          <w:r>
            <w:t>Next to next</w:t>
          </w:r>
        </w:p>
      </w:sdtContent>
    </w:sdt>
    <w:p w:rsidR="00EF413D" w:rsidRDefault="00983AF5">
      <w:pPr>
        <w:pStyle w:val="Sottotitolo"/>
      </w:pPr>
      <w:r>
        <w:rPr>
          <w:noProof/>
        </w:rPr>
        <mc:AlternateContent>
          <mc:Choice Requires="wpg">
            <w:drawing>
              <wp:anchor distT="0" distB="0" distL="182880" distR="182880" simplePos="0" relativeHeight="251675648" behindDoc="0" locked="0" layoutInCell="1" allowOverlap="1" wp14:anchorId="7536A769" wp14:editId="4CC1652C">
                <wp:simplePos x="0" y="0"/>
                <wp:positionH relativeFrom="margin">
                  <wp:posOffset>4486275</wp:posOffset>
                </wp:positionH>
                <wp:positionV relativeFrom="margin">
                  <wp:posOffset>-262255</wp:posOffset>
                </wp:positionV>
                <wp:extent cx="1819275" cy="9639300"/>
                <wp:effectExtent l="0" t="0" r="9525" b="0"/>
                <wp:wrapSquare wrapText="bothSides"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9639300"/>
                          <a:chOff x="0" y="-31914"/>
                          <a:chExt cx="2059292" cy="9153183"/>
                        </a:xfrm>
                      </wpg:grpSpPr>
                      <wps:wsp>
                        <wps:cNvPr id="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59"/>
                            <a:ext cx="2048510" cy="282321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10" cy="62979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880" y="-31914"/>
                            <a:ext cx="2043412" cy="90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413D" w:rsidRPr="007B1A61" w:rsidRDefault="00983AF5" w:rsidP="007B1A61">
                              <w:pPr>
                                <w:pStyle w:val="Sottotitolo"/>
                                <w:spacing w:line="276" w:lineRule="auto"/>
                                <w:rPr>
                                  <w:color w:val="C8C8B1" w:themeColor="background2"/>
                                  <w:sz w:val="32"/>
                                  <w:szCs w:val="32"/>
                                </w:rPr>
                              </w:pPr>
                              <w:r w:rsidRPr="007B1A61">
                                <w:rPr>
                                  <w:color w:val="C8C8B1" w:themeColor="background2"/>
                                  <w:sz w:val="32"/>
                                  <w:szCs w:val="32"/>
                                </w:rPr>
                                <w:t xml:space="preserve">iL </w:t>
                              </w:r>
                              <w:r w:rsidR="007B1A61">
                                <w:rPr>
                                  <w:color w:val="C8C8B1" w:themeColor="background2"/>
                                  <w:sz w:val="32"/>
                                  <w:szCs w:val="32"/>
                                </w:rPr>
                                <w:t>s</w:t>
                              </w:r>
                              <w:r w:rsidRPr="007B1A61">
                                <w:rPr>
                                  <w:color w:val="C8C8B1" w:themeColor="background2"/>
                                  <w:sz w:val="32"/>
                                  <w:szCs w:val="32"/>
                                </w:rPr>
                                <w:t>ONDAGGIO</w:t>
                              </w:r>
                            </w:p>
                            <w:p w:rsidR="00EF413D" w:rsidRPr="005057D5" w:rsidRDefault="00983AF5" w:rsidP="007B1A61">
                              <w:pPr>
                                <w:spacing w:line="276" w:lineRule="auto"/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5057D5"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Domande e risultati</w:t>
                              </w:r>
                            </w:p>
                            <w:p w:rsidR="00983AF5" w:rsidRDefault="00C1596D" w:rsidP="007B1A61">
                              <w:pPr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S</w:t>
                              </w:r>
                              <w:r w:rsidR="000369CC">
                                <w:rPr>
                                  <w:color w:val="FFFFFF" w:themeColor="background1"/>
                                </w:rPr>
                                <w:t>ono pervenute 339 risposte con afferenze da tutti i servizi dell’Ente. Una parte, minima ma importante di risposte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,</w:t>
                              </w:r>
                              <w:r w:rsidR="000369CC">
                                <w:rPr>
                                  <w:color w:val="FFFFFF" w:themeColor="background1"/>
                                </w:rPr>
                                <w:t xml:space="preserve"> arriva anche da ricercatori che hanno ritenuto doveroso rispondere nonostante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l’argomento potesse risultare loro estraneo.</w:t>
                              </w:r>
                            </w:p>
                            <w:p w:rsidR="00C1596D" w:rsidRDefault="00C1596D" w:rsidP="007B1A61">
                              <w:pPr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Hanno risposto per educazione o perché volevano dire la loro opinione?</w:t>
                              </w:r>
                            </w:p>
                            <w:p w:rsidR="007B1A61" w:rsidRDefault="009644D2" w:rsidP="007B1A61">
                              <w:pPr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L’alto numero di risposte pervenute denota</w:t>
                              </w:r>
                              <w:r w:rsidR="00C1596D">
                                <w:rPr>
                                  <w:color w:val="FFFFFF" w:themeColor="background1"/>
                                </w:rPr>
                                <w:t xml:space="preserve"> come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l’argomento </w:t>
                              </w:r>
                              <w:r w:rsidR="00C1596D">
                                <w:rPr>
                                  <w:color w:val="FFFFFF" w:themeColor="background1"/>
                                </w:rPr>
                                <w:t>sia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sentito</w:t>
                              </w:r>
                              <w:r w:rsidR="007B1A61">
                                <w:rPr>
                                  <w:color w:val="FFFFFF" w:themeColor="background1"/>
                                </w:rPr>
                                <w:t xml:space="preserve">. </w:t>
                              </w:r>
                            </w:p>
                            <w:p w:rsidR="007B1A61" w:rsidRDefault="007B1A61" w:rsidP="007B1A61">
                              <w:pPr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B1A61" w:rsidRDefault="007B1A61" w:rsidP="007B1A61">
                              <w:pPr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9644D2" w:rsidRDefault="007B1A61" w:rsidP="007B1A61">
                              <w:pPr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Una nota importante: il sondaggio è circolato pochi giorni dopo che il personale della AC era stato convocato, dal Direttore Generale, per la riunione della riorganizzazione; il numero di risposte quindi è da calare in un contesto particolare.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6A769" id="Gruppo 14" o:spid="_x0000_s1030" style="position:absolute;margin-left:353.25pt;margin-top:-20.65pt;width:143.25pt;height:759pt;z-index:251675648;mso-wrap-distance-left:14.4pt;mso-wrap-distance-right:14.4pt;mso-position-horizontal-relative:margin;mso-position-vertical-relative:margin;mso-width-relative:margin;mso-height-relative:margin" coordorigin=",-319" coordsize="20592,9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">
                <v:rect id="Rectangle 18" o:spid="_x0000_s1031" style="position:absolute;top:62980;width:20485;height:2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DPcIA&#10;AADaAAAADwAAAGRycy9kb3ducmV2LnhtbERPTWuDQBC9F/IflgnkVtfkUIp1DU2gIYeCaBPocepO&#10;VOLOWnejpr++eyj0+Hjf6XY2nRhpcK1lBesoBkFcWd1yreD08fb4DMJ5ZI2dZVJwJwfbbPGQYqLt&#10;xAWNpa9FCGGXoILG+z6R0lUNGXSR7YkDd7GDQR/gUEs94BTCTSc3cfwkDbYcGhrsad9QdS1vRsFP&#10;fptp2nz3snzfjYfP4vIVn3OlVsv59QWEp9n/i//cR60gbA1Xwg2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0M9wgAAANoAAAAPAAAAAAAAAAAAAAAAAJgCAABkcnMvZG93&#10;bnJldi54bWxQSwUGAAAAAAQABAD1AAAAhwMAAAAA&#10;" fillcolor="#d1282e [3215]" stroked="f"/>
                <v:rect id="Rectangle 17" o:spid="_x0000_s1032" style="position:absolute;width:20485;height:6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2/MAA&#10;AADaAAAADwAAAGRycy9kb3ducmV2LnhtbESPT4vCMBTE74LfITxhL6Kp7iK1Gou6CHtd/9yfzbMt&#10;Ni+1ibX77TeC4HGYmd8wy7QzlWipcaVlBZNxBII4s7rkXMHxsBvFIJxH1lhZJgV/5CBd9XtLTLR9&#10;8C+1e5+LAGGXoILC+zqR0mUFGXRjWxMH72Ibgz7IJpe6wUeAm0pOo2gmDZYcFgqsaVtQdt3fjYIv&#10;E294zrvvs+9OMrOfdCMaKvUx6NYLEJ46/w6/2j9awRyeV8IN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Y2/MAAAADaAAAADwAAAAAAAAAAAAAAAACYAgAAZHJzL2Rvd25y&#10;ZXYueG1sUEsFBgAAAAAEAAQA9QAAAIUDAAAAAA==&#10;" fillcolor="black [3213]" stroked="f"/>
                <v:shape id="Text Box 14" o:spid="_x0000_s1033" type="#_x0000_t202" style="position:absolute;left:158;top:-319;width:20434;height:90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q08YA&#10;AADbAAAADwAAAGRycy9kb3ducmV2LnhtbESPT2/CMAzF70h8h8iTdplGyiQQdAS0MSH+XBhsl92s&#10;xmsrGqdKMijfHh8mcbP1nt/7ebboXKPOFGLt2cBwkIEiLrytuTTw/bV6noCKCdli45kMXCnCYt7v&#10;zTC3/sIHOh9TqSSEY44GqpTaXOtYVOQwDnxLLNqvDw6TrKHUNuBFwl2jX7JsrB3WLA0VtrSsqDgd&#10;/5yBfbbU06fd+8dPsz0Mw2Y6WofPrTGPD93bK6hEXbqb/683VvCFXn6RA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zq08YAAADbAAAADwAAAAAAAAAAAAAAAACYAgAAZHJz&#10;L2Rvd25yZXYueG1sUEsFBgAAAAAEAAQA9QAAAIsDAAAAAA==&#10;" filled="f" fillcolor="white [3212]" stroked="f">
                  <v:textbox>
                    <w:txbxContent>
                      <w:p w:rsidR="00EF413D" w:rsidRPr="007B1A61" w:rsidRDefault="00983AF5" w:rsidP="007B1A61">
                        <w:pPr>
                          <w:pStyle w:val="Sottotitolo"/>
                          <w:spacing w:line="276" w:lineRule="auto"/>
                          <w:rPr>
                            <w:color w:val="C8C8B1" w:themeColor="background2"/>
                            <w:sz w:val="32"/>
                            <w:szCs w:val="32"/>
                          </w:rPr>
                        </w:pPr>
                        <w:r w:rsidRPr="007B1A61">
                          <w:rPr>
                            <w:color w:val="C8C8B1" w:themeColor="background2"/>
                            <w:sz w:val="32"/>
                            <w:szCs w:val="32"/>
                          </w:rPr>
                          <w:t xml:space="preserve">iL </w:t>
                        </w:r>
                        <w:r w:rsidR="007B1A61">
                          <w:rPr>
                            <w:color w:val="C8C8B1" w:themeColor="background2"/>
                            <w:sz w:val="32"/>
                            <w:szCs w:val="32"/>
                          </w:rPr>
                          <w:t>s</w:t>
                        </w:r>
                        <w:r w:rsidRPr="007B1A61">
                          <w:rPr>
                            <w:color w:val="C8C8B1" w:themeColor="background2"/>
                            <w:sz w:val="32"/>
                            <w:szCs w:val="32"/>
                          </w:rPr>
                          <w:t>ONDAGGIO</w:t>
                        </w:r>
                      </w:p>
                      <w:p w:rsidR="00EF413D" w:rsidRPr="005057D5" w:rsidRDefault="00983AF5" w:rsidP="007B1A61">
                        <w:pPr>
                          <w:spacing w:line="276" w:lineRule="auto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5057D5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Domande e risultati</w:t>
                        </w:r>
                      </w:p>
                      <w:p w:rsidR="00983AF5" w:rsidRDefault="00C1596D" w:rsidP="007B1A61">
                        <w:pPr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</w:t>
                        </w:r>
                        <w:r w:rsidR="000369CC">
                          <w:rPr>
                            <w:color w:val="FFFFFF" w:themeColor="background1"/>
                          </w:rPr>
                          <w:t>ono pervenute 339 risposte con afferenze da tutti i servizi dell’Ente. Una parte, minima ma importante di risposte</w:t>
                        </w:r>
                        <w:r>
                          <w:rPr>
                            <w:color w:val="FFFFFF" w:themeColor="background1"/>
                          </w:rPr>
                          <w:t>,</w:t>
                        </w:r>
                        <w:r w:rsidR="000369CC">
                          <w:rPr>
                            <w:color w:val="FFFFFF" w:themeColor="background1"/>
                          </w:rPr>
                          <w:t xml:space="preserve"> arriva anche da ricercatori che hanno ritenuto doveroso rispondere nonostante </w:t>
                        </w:r>
                        <w:r>
                          <w:rPr>
                            <w:color w:val="FFFFFF" w:themeColor="background1"/>
                          </w:rPr>
                          <w:t>l’argomento potesse risultare loro estraneo.</w:t>
                        </w:r>
                      </w:p>
                      <w:p w:rsidR="00C1596D" w:rsidRDefault="00C1596D" w:rsidP="007B1A61">
                        <w:pPr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Hanno risposto per educazione o perché volevano dire la loro opinione?</w:t>
                        </w:r>
                      </w:p>
                      <w:p w:rsidR="007B1A61" w:rsidRDefault="009644D2" w:rsidP="007B1A61">
                        <w:pPr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L’alto numero di risposte pervenute denota</w:t>
                        </w:r>
                        <w:r w:rsidR="00C1596D">
                          <w:rPr>
                            <w:color w:val="FFFFFF" w:themeColor="background1"/>
                          </w:rPr>
                          <w:t xml:space="preserve"> come </w:t>
                        </w:r>
                        <w:r>
                          <w:rPr>
                            <w:color w:val="FFFFFF" w:themeColor="background1"/>
                          </w:rPr>
                          <w:t xml:space="preserve">l’argomento </w:t>
                        </w:r>
                        <w:r w:rsidR="00C1596D">
                          <w:rPr>
                            <w:color w:val="FFFFFF" w:themeColor="background1"/>
                          </w:rPr>
                          <w:t>sia</w:t>
                        </w:r>
                        <w:r>
                          <w:rPr>
                            <w:color w:val="FFFFFF" w:themeColor="background1"/>
                          </w:rPr>
                          <w:t xml:space="preserve"> sentito</w:t>
                        </w:r>
                        <w:r w:rsidR="007B1A61">
                          <w:rPr>
                            <w:color w:val="FFFFFF" w:themeColor="background1"/>
                          </w:rPr>
                          <w:t xml:space="preserve">. </w:t>
                        </w:r>
                      </w:p>
                      <w:p w:rsidR="007B1A61" w:rsidRDefault="007B1A61" w:rsidP="007B1A61">
                        <w:pPr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7B1A61" w:rsidRDefault="007B1A61" w:rsidP="007B1A61">
                        <w:pPr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9644D2" w:rsidRDefault="007B1A61" w:rsidP="007B1A61">
                        <w:pPr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Una nota importante: il sondaggio è circolato pochi giorni dopo che il personale della AC era stato convocato, </w:t>
                        </w:r>
                        <w:r>
                          <w:rPr>
                            <w:color w:val="FFFFFF" w:themeColor="background1"/>
                          </w:rPr>
                          <w:t>dal Direttore Generale</w:t>
                        </w:r>
                        <w:r>
                          <w:rPr>
                            <w:color w:val="FFFFFF" w:themeColor="background1"/>
                          </w:rPr>
                          <w:t>, per la riunione della riorganizzazione; il numero di risposte quindi è da calare in un contesto particolare.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sdt>
        <w:sdtPr>
          <w:id w:val="1161806749"/>
          <w:placeholder>
            <w:docPart w:val="CEDF2C66150B4FACAFCADF1AE9E517C5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1472E1">
            <w:t>UN NUOVO PUNTO DI VISTA</w:t>
          </w:r>
        </w:sdtContent>
      </w:sdt>
      <w:r w:rsidR="006C086E">
        <w:t xml:space="preserve"> </w:t>
      </w:r>
    </w:p>
    <w:p w:rsidR="000369CC" w:rsidRPr="000369CC" w:rsidRDefault="000369CC" w:rsidP="000369CC"/>
    <w:p w:rsidR="00EF413D" w:rsidRDefault="009128C8" w:rsidP="009128C8">
      <w:r w:rsidRPr="009128C8">
        <w:rPr>
          <w:noProof/>
        </w:rPr>
        <w:drawing>
          <wp:inline distT="0" distB="0" distL="0" distR="0" wp14:anchorId="47A3B475" wp14:editId="613B3732">
            <wp:extent cx="4190999" cy="3143250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099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C8" w:rsidRDefault="009128C8" w:rsidP="009128C8"/>
    <w:p w:rsidR="000369CC" w:rsidRDefault="000369CC" w:rsidP="009128C8"/>
    <w:p w:rsidR="000369CC" w:rsidRDefault="000369CC" w:rsidP="009128C8"/>
    <w:p w:rsidR="009128C8" w:rsidRDefault="009128C8" w:rsidP="009128C8">
      <w:r w:rsidRPr="009128C8">
        <w:rPr>
          <w:noProof/>
        </w:rPr>
        <w:drawing>
          <wp:inline distT="0" distB="0" distL="0" distR="0" wp14:anchorId="4E538D62" wp14:editId="7663D372">
            <wp:extent cx="4178299" cy="313372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7596" cy="316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7D5" w:rsidRDefault="005057D5" w:rsidP="009128C8"/>
    <w:p w:rsidR="005057D5" w:rsidRDefault="00040B08" w:rsidP="009128C8">
      <w:r w:rsidRPr="005057D5">
        <w:rPr>
          <w:noProof/>
        </w:rPr>
        <w:lastRenderedPageBreak/>
        <mc:AlternateContent>
          <mc:Choice Requires="wpg">
            <w:drawing>
              <wp:anchor distT="0" distB="0" distL="182880" distR="182880" simplePos="0" relativeHeight="251677696" behindDoc="0" locked="0" layoutInCell="1" allowOverlap="1" wp14:anchorId="2D383228" wp14:editId="5FE8F9D4">
                <wp:simplePos x="0" y="0"/>
                <wp:positionH relativeFrom="margin">
                  <wp:posOffset>-152400</wp:posOffset>
                </wp:positionH>
                <wp:positionV relativeFrom="margin">
                  <wp:posOffset>-186055</wp:posOffset>
                </wp:positionV>
                <wp:extent cx="1933575" cy="9601200"/>
                <wp:effectExtent l="0" t="0" r="9525" b="0"/>
                <wp:wrapSquare wrapText="bothSides"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9601200"/>
                          <a:chOff x="0" y="0"/>
                          <a:chExt cx="2048510" cy="9121269"/>
                        </a:xfrm>
                      </wpg:grpSpPr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59"/>
                            <a:ext cx="2048510" cy="2823210"/>
                          </a:xfrm>
                          <a:prstGeom prst="rect">
                            <a:avLst/>
                          </a:prstGeom>
                          <a:solidFill>
                            <a:srgbClr val="D1282E">
                              <a:lumMod val="10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10" cy="629793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4627" y="24753"/>
                            <a:ext cx="1817048" cy="868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77F" w:rsidRDefault="004E277F" w:rsidP="004E277F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4E277F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Prima domanda:</w:t>
                              </w:r>
                            </w:p>
                            <w:p w:rsidR="005057D5" w:rsidRDefault="004E277F" w:rsidP="004E277F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4E277F">
                                <w:rPr>
                                  <w:color w:val="FFFFFF" w:themeColor="background1"/>
                                </w:rPr>
                                <w:t>Sei interessato a cercare gli spunti per una nuova cultura e modello organizzativo all'interno dell'Ente?</w:t>
                              </w:r>
                            </w:p>
                            <w:p w:rsidR="00662CF2" w:rsidRDefault="00662CF2" w:rsidP="004E277F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662CF2" w:rsidRDefault="00662CF2" w:rsidP="004E277F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662CF2" w:rsidRDefault="00662CF2" w:rsidP="004E277F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62CF2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Seconda domanda</w:t>
                              </w: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662CF2" w:rsidRDefault="00662CF2" w:rsidP="004E277F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662CF2">
                                <w:rPr>
                                  <w:color w:val="FFFFFF" w:themeColor="background1"/>
                                </w:rPr>
                                <w:t>Pensi che le competenze lavorative presenti nel nostro Ente siano utilizzate in modo efficiente ed efficace?</w:t>
                              </w:r>
                            </w:p>
                            <w:p w:rsidR="005B22FC" w:rsidRDefault="005B22FC" w:rsidP="004E277F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5B22FC" w:rsidRDefault="005B22FC" w:rsidP="004E277F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5B22FC" w:rsidRDefault="005B22FC" w:rsidP="004E277F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B22FC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Terza domanda:</w:t>
                              </w:r>
                            </w:p>
                            <w:p w:rsidR="005B22FC" w:rsidRPr="005B22FC" w:rsidRDefault="005B22FC" w:rsidP="004E277F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B22FC">
                                <w:rPr>
                                  <w:color w:val="FFFFFF" w:themeColor="background1"/>
                                </w:rPr>
                                <w:t>Pensi che sarebbe opportuno metterle a disposizione per migliorare l'effic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ie</w:t>
                              </w:r>
                              <w:r w:rsidRPr="005B22FC">
                                <w:rPr>
                                  <w:color w:val="FFFFFF" w:themeColor="background1"/>
                                </w:rPr>
                                <w:t>nza del nostro Ente?</w:t>
                              </w:r>
                            </w:p>
                            <w:p w:rsidR="005B22FC" w:rsidRDefault="005B22FC" w:rsidP="004E277F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2A76D5" w:rsidRDefault="00BF3FC7" w:rsidP="004E277F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Quarta domanda:</w:t>
                              </w:r>
                            </w:p>
                            <w:p w:rsidR="00BF3FC7" w:rsidRPr="00BF3FC7" w:rsidRDefault="00BF3FC7" w:rsidP="004E277F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BF3FC7">
                                <w:rPr>
                                  <w:color w:val="FFFFFF" w:themeColor="background1"/>
                                </w:rPr>
                                <w:t>Pensi di avere competenze lavorative specifiche non sfruttate adeguatamente dall'Ente?</w:t>
                              </w:r>
                            </w:p>
                            <w:p w:rsidR="002A76D5" w:rsidRDefault="002A76D5" w:rsidP="004E277F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2A76D5" w:rsidRDefault="002A76D5" w:rsidP="004E277F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2A76D5" w:rsidRPr="00BF3FC7" w:rsidRDefault="002A76D5" w:rsidP="004E277F">
                              <w:pPr>
                                <w:spacing w:line="240" w:lineRule="auto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83228" id="Gruppo 21" o:spid="_x0000_s1034" style="position:absolute;margin-left:-12pt;margin-top:-14.65pt;width:152.25pt;height:756pt;z-index:251677696;mso-wrap-distance-left:14.4pt;mso-wrap-distance-right:14.4pt;mso-position-horizontal-relative:margin;mso-position-vertical-relative:margin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">
                <v:rect id="Rectangle 18" o:spid="_x0000_s1035" style="position:absolute;top:62980;width:20485;height:2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It8EA&#10;AADbAAAADwAAAGRycy9kb3ducmV2LnhtbESPwWrDMBBE74X8g9hALyWW60MpjpUQAgntsao/YGNt&#10;bBNrZSzFVvv1VaHQ4zAzb5hqH+0gZpp871jBc5aDIG6c6blVUH+eNq8gfEA2ODgmBV/kYb9bPVRY&#10;GrfwB806tCJB2JeooAthLKX0TUcWfeZG4uRd3WQxJDm10ky4JLgdZJHnL9Jiz2mhw5GOHTU3fbcK&#10;Rv10ae/fBilqW8f3My4njUo9ruNhCyJQDP/hv/abUVAU8Psl/QC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sCLfBAAAA2wAAAA8AAAAAAAAAAAAAAAAAmAIAAGRycy9kb3du&#10;cmV2LnhtbFBLBQYAAAAABAAEAPUAAACGAwAAAAA=&#10;" fillcolor="#d1282e" stroked="f"/>
                <v:rect id="Rectangle 17" o:spid="_x0000_s1036" style="position:absolute;width:20485;height:6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v:shape id="Text Box 14" o:spid="_x0000_s1037" type="#_x0000_t202" style="position:absolute;left:1546;top:247;width:18170;height:86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mbcYA&#10;AADbAAAADwAAAGRycy9kb3ducmV2LnhtbESPT2vCQBTE74V+h+UVeilmo2gxqau0ilS91H8Xb4/s&#10;axKafRt2V02/vSsUehxm5jfMZNaZRlzI+dqygn6SgiAurK65VHA8LHtjED4ga2wsk4Jf8jCbPj5M&#10;MNf2yju67EMpIoR9jgqqENpcSl9UZNAntiWO3rd1BkOUrpTa4TXCTSMHafoqDdYcFypsaV5R8bM/&#10;GwVf6VxmL5uPxalZ7/pulY0+3Xat1PNT9/4GIlAX/sN/7ZVWMBjC/Uv8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smbcYAAADbAAAADwAAAAAAAAAAAAAAAACYAgAAZHJz&#10;L2Rvd25yZXYueG1sUEsFBgAAAAAEAAQA9QAAAIsDAAAAAA==&#10;" filled="f" fillcolor="white [3212]" stroked="f">
                  <v:textbox>
                    <w:txbxContent>
                      <w:p w:rsidR="004E277F" w:rsidRDefault="004E277F" w:rsidP="004E277F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4E277F">
                          <w:rPr>
                            <w:color w:val="FF0000"/>
                            <w:sz w:val="24"/>
                            <w:szCs w:val="24"/>
                          </w:rPr>
                          <w:t>Prima domanda:</w:t>
                        </w:r>
                      </w:p>
                      <w:p w:rsidR="005057D5" w:rsidRDefault="004E277F" w:rsidP="004E277F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  <w:r w:rsidRPr="004E277F">
                          <w:rPr>
                            <w:color w:val="FFFFFF" w:themeColor="background1"/>
                          </w:rPr>
                          <w:t>Sei interessato a cercare gli spunti per una nuova cultura e modello organizzativo all'interno dell'Ente?</w:t>
                        </w:r>
                      </w:p>
                      <w:p w:rsidR="00662CF2" w:rsidRDefault="00662CF2" w:rsidP="004E277F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</w:p>
                      <w:p w:rsidR="00662CF2" w:rsidRDefault="00662CF2" w:rsidP="004E277F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</w:p>
                      <w:p w:rsidR="00662CF2" w:rsidRDefault="00662CF2" w:rsidP="004E277F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662CF2">
                          <w:rPr>
                            <w:color w:val="FF0000"/>
                            <w:sz w:val="24"/>
                            <w:szCs w:val="24"/>
                          </w:rPr>
                          <w:t>Seconda domanda</w:t>
                        </w: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:</w:t>
                        </w:r>
                      </w:p>
                      <w:p w:rsidR="00662CF2" w:rsidRDefault="00662CF2" w:rsidP="004E277F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  <w:r w:rsidRPr="00662CF2">
                          <w:rPr>
                            <w:color w:val="FFFFFF" w:themeColor="background1"/>
                          </w:rPr>
                          <w:t>Pensi che le competenze lavorative presenti nel nostro Ente siano utilizzate in modo efficiente ed efficace?</w:t>
                        </w:r>
                      </w:p>
                      <w:p w:rsidR="005B22FC" w:rsidRDefault="005B22FC" w:rsidP="004E277F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</w:p>
                      <w:p w:rsidR="005B22FC" w:rsidRDefault="005B22FC" w:rsidP="004E277F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</w:p>
                      <w:p w:rsidR="005B22FC" w:rsidRDefault="005B22FC" w:rsidP="004E277F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5B22FC">
                          <w:rPr>
                            <w:color w:val="FF0000"/>
                            <w:sz w:val="24"/>
                            <w:szCs w:val="24"/>
                          </w:rPr>
                          <w:t>Terza domanda:</w:t>
                        </w:r>
                      </w:p>
                      <w:p w:rsidR="005B22FC" w:rsidRPr="005B22FC" w:rsidRDefault="005B22FC" w:rsidP="004E277F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  <w:r w:rsidRPr="005B22FC">
                          <w:rPr>
                            <w:color w:val="FFFFFF" w:themeColor="background1"/>
                          </w:rPr>
                          <w:t>Pensi che sarebbe opportuno metterle a disposizione per migliorare l'effic</w:t>
                        </w:r>
                        <w:r>
                          <w:rPr>
                            <w:color w:val="FFFFFF" w:themeColor="background1"/>
                          </w:rPr>
                          <w:t>ie</w:t>
                        </w:r>
                        <w:r w:rsidRPr="005B22FC">
                          <w:rPr>
                            <w:color w:val="FFFFFF" w:themeColor="background1"/>
                          </w:rPr>
                          <w:t>nza del nostro Ente?</w:t>
                        </w:r>
                      </w:p>
                      <w:p w:rsidR="005B22FC" w:rsidRDefault="005B22FC" w:rsidP="004E277F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2A76D5" w:rsidRDefault="00BF3FC7" w:rsidP="004E277F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Quarta domanda:</w:t>
                        </w:r>
                      </w:p>
                      <w:p w:rsidR="00BF3FC7" w:rsidRPr="00BF3FC7" w:rsidRDefault="00BF3FC7" w:rsidP="004E277F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  <w:r w:rsidRPr="00BF3FC7">
                          <w:rPr>
                            <w:color w:val="FFFFFF" w:themeColor="background1"/>
                          </w:rPr>
                          <w:t>Pensi di avere competenze lavorative specifiche non sfruttate adeguatamente dall'Ente?</w:t>
                        </w:r>
                      </w:p>
                      <w:p w:rsidR="002A76D5" w:rsidRDefault="002A76D5" w:rsidP="004E277F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2A76D5" w:rsidRDefault="002A76D5" w:rsidP="004E277F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2A76D5" w:rsidRPr="00BF3FC7" w:rsidRDefault="002A76D5" w:rsidP="004E277F">
                        <w:pPr>
                          <w:spacing w:line="240" w:lineRule="auto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E277F" w:rsidRPr="004E277F">
        <w:rPr>
          <w:noProof/>
        </w:rPr>
        <w:drawing>
          <wp:inline distT="0" distB="0" distL="0" distR="0" wp14:anchorId="4D79E76E" wp14:editId="58B04A04">
            <wp:extent cx="4067175" cy="1237615"/>
            <wp:effectExtent l="0" t="0" r="9525" b="63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22" cy="12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F2" w:rsidRDefault="006E2996" w:rsidP="009128C8">
      <w:r w:rsidRPr="00662CF2">
        <w:rPr>
          <w:noProof/>
        </w:rPr>
        <w:drawing>
          <wp:inline distT="0" distB="0" distL="0" distR="0" wp14:anchorId="013EB3EA" wp14:editId="5D88DA2B">
            <wp:extent cx="3857625" cy="1828800"/>
            <wp:effectExtent l="0" t="0" r="9525" b="0"/>
            <wp:docPr id="25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 rotWithShape="1">
                    <a:blip r:embed="rId15"/>
                    <a:srcRect l="2847" t="-21052" r="2847" b="-21052"/>
                    <a:stretch/>
                  </pic:blipFill>
                  <pic:spPr>
                    <a:xfrm>
                      <a:off x="0" y="0"/>
                      <a:ext cx="3861239" cy="183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F2" w:rsidRDefault="00BF3FC7" w:rsidP="009128C8">
      <w:r>
        <w:rPr>
          <w:noProof/>
        </w:rPr>
        <w:drawing>
          <wp:inline distT="0" distB="0" distL="0" distR="0" wp14:anchorId="1202D9BB" wp14:editId="126784D2">
            <wp:extent cx="3324225" cy="1619912"/>
            <wp:effectExtent l="0" t="0" r="0" b="0"/>
            <wp:docPr id="26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16"/>
                    <a:srcRect l="16938" r="16938"/>
                    <a:stretch>
                      <a:fillRect/>
                    </a:stretch>
                  </pic:blipFill>
                  <pic:spPr>
                    <a:xfrm>
                      <a:off x="0" y="0"/>
                      <a:ext cx="3372573" cy="16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02230" wp14:editId="350C7430">
            <wp:extent cx="3124200" cy="1542190"/>
            <wp:effectExtent l="0" t="0" r="0" b="1270"/>
            <wp:docPr id="27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17"/>
                    <a:srcRect l="16938" r="16938"/>
                    <a:stretch>
                      <a:fillRect/>
                    </a:stretch>
                  </pic:blipFill>
                  <pic:spPr>
                    <a:xfrm>
                      <a:off x="0" y="0"/>
                      <a:ext cx="3151633" cy="15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F2" w:rsidRDefault="00662CF2" w:rsidP="009128C8"/>
    <w:p w:rsidR="00BF3FC7" w:rsidRDefault="00BF3FC7" w:rsidP="009128C8"/>
    <w:p w:rsidR="00BF3FC7" w:rsidRDefault="00BF3FC7" w:rsidP="009128C8"/>
    <w:p w:rsidR="00BF3FC7" w:rsidRDefault="00BF3FC7" w:rsidP="009128C8"/>
    <w:p w:rsidR="00BF3FC7" w:rsidRDefault="00BF3FC7" w:rsidP="009128C8"/>
    <w:p w:rsidR="00BF3FC7" w:rsidRDefault="00BF3FC7" w:rsidP="009128C8"/>
    <w:p w:rsidR="00BF3FC7" w:rsidRDefault="00BF3FC7" w:rsidP="009128C8"/>
    <w:p w:rsidR="00BF3FC7" w:rsidRDefault="00BF3FC7" w:rsidP="009128C8"/>
    <w:p w:rsidR="00BF3FC7" w:rsidRDefault="00C1596D" w:rsidP="009128C8">
      <w:r w:rsidRPr="005057D5">
        <w:rPr>
          <w:noProof/>
        </w:rPr>
        <w:lastRenderedPageBreak/>
        <mc:AlternateContent>
          <mc:Choice Requires="wpg">
            <w:drawing>
              <wp:anchor distT="0" distB="0" distL="182880" distR="182880" simplePos="0" relativeHeight="251679744" behindDoc="0" locked="0" layoutInCell="1" allowOverlap="1" wp14:anchorId="58125885" wp14:editId="52DACE3E">
                <wp:simplePos x="0" y="0"/>
                <wp:positionH relativeFrom="margin">
                  <wp:posOffset>-161925</wp:posOffset>
                </wp:positionH>
                <wp:positionV relativeFrom="margin">
                  <wp:posOffset>-157480</wp:posOffset>
                </wp:positionV>
                <wp:extent cx="1895475" cy="9572625"/>
                <wp:effectExtent l="0" t="0" r="9525" b="9525"/>
                <wp:wrapSquare wrapText="bothSides"/>
                <wp:docPr id="32" name="Grup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9572625"/>
                          <a:chOff x="0" y="0"/>
                          <a:chExt cx="2048510" cy="9121269"/>
                        </a:xfrm>
                      </wpg:grpSpPr>
                      <wps:wsp>
                        <wps:cNvPr id="3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59"/>
                            <a:ext cx="2048510" cy="2823210"/>
                          </a:xfrm>
                          <a:prstGeom prst="rect">
                            <a:avLst/>
                          </a:prstGeom>
                          <a:solidFill>
                            <a:srgbClr val="D1282E">
                              <a:lumMod val="10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10" cy="629793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53"/>
                            <a:ext cx="1971675" cy="868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3FC7" w:rsidRDefault="00BF3FC7" w:rsidP="00BF3FC7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Quinta domanda</w:t>
                              </w:r>
                              <w:r w:rsidRPr="004E277F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BF3FC7" w:rsidRPr="00BF3FC7" w:rsidRDefault="00BF3FC7" w:rsidP="00BF3FC7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BF3FC7">
                                <w:rPr>
                                  <w:color w:val="FFFFFF" w:themeColor="background1"/>
                                </w:rPr>
                                <w:t>Condivideresti le tue competenze con altre persone (formazione, Gruppi di Lavoro, seminari etc.)?</w:t>
                              </w:r>
                            </w:p>
                            <w:p w:rsidR="00BF3FC7" w:rsidRDefault="00BF3FC7" w:rsidP="00BF3FC7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BF3FC7" w:rsidRDefault="00BF3FC7" w:rsidP="00BF3FC7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Sesta </w:t>
                              </w:r>
                              <w:r w:rsidRPr="00662CF2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domanda</w:t>
                              </w: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BF3FC7" w:rsidRPr="00BF3FC7" w:rsidRDefault="00BF3FC7" w:rsidP="00BF3FC7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BF3FC7">
                                <w:rPr>
                                  <w:color w:val="FFFFFF" w:themeColor="background1"/>
                                </w:rPr>
                                <w:t>Ritieni che, in una struttura organizzativa di tipo "federale" come la nostra, la comunicazione e lo scambio di informazioni siano sufficientemente adeguati e fluenti?</w:t>
                              </w:r>
                            </w:p>
                            <w:p w:rsidR="00BF3FC7" w:rsidRDefault="00BF3FC7" w:rsidP="00BF3FC7">
                              <w:pPr>
                                <w:spacing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BF3FC7" w:rsidRDefault="00BF3FC7" w:rsidP="00BF3FC7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Settima</w:t>
                              </w:r>
                              <w:r w:rsidRPr="005B22FC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 domanda:</w:t>
                              </w:r>
                            </w:p>
                            <w:p w:rsidR="00BF3FC7" w:rsidRPr="00BF3FC7" w:rsidRDefault="00BF3FC7" w:rsidP="00BF3FC7">
                              <w:pPr>
                                <w:spacing w:line="240" w:lineRule="auto"/>
                                <w:rPr>
                                  <w:color w:val="FF0000"/>
                                </w:rPr>
                              </w:pPr>
                              <w:r w:rsidRPr="00BF3FC7">
                                <w:rPr>
                                  <w:color w:val="FFFFFF" w:themeColor="background1"/>
                                </w:rPr>
                                <w:t xml:space="preserve">Quando si parla di "buone prassi" si intendono procedure/comportamenti/abitudini organizzati in modo sistematico, che possono essere prese come riferimento e riprodotte per favorire il raggiungimento di risultati migliori. Ritieni positivo per l'Ente condividere e mettere a disposizione delle "buone prassi", siano esse singole competenze o abilità specifiche di un </w:t>
                              </w:r>
                              <w:r w:rsidR="00C1596D">
                                <w:rPr>
                                  <w:color w:val="FFFFFF" w:themeColor="background1"/>
                                </w:rPr>
                                <w:t>g</w:t>
                              </w:r>
                              <w:r w:rsidRPr="00BF3FC7">
                                <w:rPr>
                                  <w:color w:val="FFFFFF" w:themeColor="background1"/>
                                </w:rPr>
                                <w:t>ruppo?</w:t>
                              </w:r>
                            </w:p>
                            <w:p w:rsidR="00BF3FC7" w:rsidRDefault="00BF3FC7" w:rsidP="00BF3FC7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BF3FC7" w:rsidRDefault="00BF3FC7" w:rsidP="00BF3FC7">
                              <w:pPr>
                                <w:spacing w:line="24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BF3FC7" w:rsidRPr="00BF3FC7" w:rsidRDefault="00BF3FC7" w:rsidP="00BF3FC7">
                              <w:pPr>
                                <w:spacing w:line="240" w:lineRule="auto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25885" id="Gruppo 32" o:spid="_x0000_s1038" style="position:absolute;margin-left:-12.75pt;margin-top:-12.4pt;width:149.25pt;height:753.75pt;z-index:251679744;mso-wrap-distance-left:14.4pt;mso-wrap-distance-right:14.4pt;mso-position-horizontal-relative:margin;mso-position-vertical-relative:margin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">
                <v:rect id="Rectangle 18" o:spid="_x0000_s1039" style="position:absolute;top:62980;width:20485;height:2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78cAA&#10;AADbAAAADwAAAGRycy9kb3ducmV2LnhtbESP0YrCMBRE3xf8h3AFXxZNVRCpRhFBcR83+gHX5toW&#10;m5vSRBv9+s3Cwj4OM3OGWW+jbcSTOl87VjCdZCCIC2dqLhVczofxEoQPyAYbx6TgRR62m8HHGnPj&#10;ev6mpw6lSBD2OSqoQmhzKX1RkUU/cS1x8m6usxiS7EppOuwT3DZylmULabHmtFBhS/uKirt+WAWt&#10;/ryWj7dBitpe4tcR+4NGpUbDuFuBCBTDf/ivfTIK5nP4/ZJ+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k78cAAAADbAAAADwAAAAAAAAAAAAAAAACYAgAAZHJzL2Rvd25y&#10;ZXYueG1sUEsFBgAAAAAEAAQA9QAAAIUDAAAAAA==&#10;" fillcolor="#d1282e" stroked="f"/>
                <v:rect id="Rectangle 17" o:spid="_x0000_s1040" style="position:absolute;width:20485;height:6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v:shape id="Text Box 14" o:spid="_x0000_s1041" type="#_x0000_t202" style="position:absolute;top:247;width:19716;height:86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VK8YA&#10;AADbAAAADwAAAGRycy9kb3ducmV2LnhtbESPT2vCQBTE74V+h+UVvIjZ2GIxqau0ilS91H8Xb4/s&#10;axKafRt2V02/fVcQehxm5jfMZNaZRlzI+dqygmGSgiAurK65VHA8LAdjED4ga2wsk4Jf8jCbPj5M&#10;MNf2yju67EMpIoR9jgqqENpcSl9UZNAntiWO3rd1BkOUrpTa4TXCTSOf0/RVGqw5LlTY0ryi4md/&#10;Ngq+0rnM+puPxalZ74ZulY0+3XatVO+pe38DEagL/+F7e6UVvIzg9iX+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4VK8YAAADbAAAADwAAAAAAAAAAAAAAAACYAgAAZHJz&#10;L2Rvd25yZXYueG1sUEsFBgAAAAAEAAQA9QAAAIsDAAAAAA==&#10;" filled="f" fillcolor="white [3212]" stroked="f">
                  <v:textbox>
                    <w:txbxContent>
                      <w:p w:rsidR="00BF3FC7" w:rsidRDefault="00BF3FC7" w:rsidP="00BF3FC7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Quinta domanda</w:t>
                        </w:r>
                        <w:r w:rsidRPr="004E277F">
                          <w:rPr>
                            <w:color w:val="FF0000"/>
                            <w:sz w:val="24"/>
                            <w:szCs w:val="24"/>
                          </w:rPr>
                          <w:t>:</w:t>
                        </w:r>
                      </w:p>
                      <w:p w:rsidR="00BF3FC7" w:rsidRPr="00BF3FC7" w:rsidRDefault="00BF3FC7" w:rsidP="00BF3FC7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  <w:r w:rsidRPr="00BF3FC7">
                          <w:rPr>
                            <w:color w:val="FFFFFF" w:themeColor="background1"/>
                          </w:rPr>
                          <w:t>Condivideresti le tue competenze con altre persone (formazione, Gruppi di Lavoro, seminari etc.)?</w:t>
                        </w:r>
                      </w:p>
                      <w:p w:rsidR="00BF3FC7" w:rsidRDefault="00BF3FC7" w:rsidP="00BF3FC7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</w:p>
                      <w:p w:rsidR="00BF3FC7" w:rsidRDefault="00BF3FC7" w:rsidP="00BF3FC7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 xml:space="preserve">Sesta </w:t>
                        </w:r>
                        <w:r w:rsidRPr="00662CF2">
                          <w:rPr>
                            <w:color w:val="FF0000"/>
                            <w:sz w:val="24"/>
                            <w:szCs w:val="24"/>
                          </w:rPr>
                          <w:t>domanda</w:t>
                        </w: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:</w:t>
                        </w:r>
                      </w:p>
                      <w:p w:rsidR="00BF3FC7" w:rsidRPr="00BF3FC7" w:rsidRDefault="00BF3FC7" w:rsidP="00BF3FC7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  <w:r w:rsidRPr="00BF3FC7">
                          <w:rPr>
                            <w:color w:val="FFFFFF" w:themeColor="background1"/>
                          </w:rPr>
                          <w:t>Ritieni che, in una struttura organizzativa di tipo "federale" come la nostra, la comunicazione e lo scambio di informazioni siano sufficientemente adeguati e fluenti?</w:t>
                        </w:r>
                      </w:p>
                      <w:p w:rsidR="00BF3FC7" w:rsidRDefault="00BF3FC7" w:rsidP="00BF3FC7">
                        <w:pPr>
                          <w:spacing w:line="240" w:lineRule="auto"/>
                          <w:rPr>
                            <w:color w:val="FFFFFF" w:themeColor="background1"/>
                          </w:rPr>
                        </w:pPr>
                      </w:p>
                      <w:p w:rsidR="00BF3FC7" w:rsidRDefault="00BF3FC7" w:rsidP="00BF3FC7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Settima</w:t>
                        </w:r>
                        <w:r w:rsidRPr="005B22FC">
                          <w:rPr>
                            <w:color w:val="FF0000"/>
                            <w:sz w:val="24"/>
                            <w:szCs w:val="24"/>
                          </w:rPr>
                          <w:t xml:space="preserve"> domanda:</w:t>
                        </w:r>
                      </w:p>
                      <w:p w:rsidR="00BF3FC7" w:rsidRPr="00BF3FC7" w:rsidRDefault="00BF3FC7" w:rsidP="00BF3FC7">
                        <w:pPr>
                          <w:spacing w:line="240" w:lineRule="auto"/>
                          <w:rPr>
                            <w:color w:val="FF0000"/>
                          </w:rPr>
                        </w:pPr>
                        <w:r w:rsidRPr="00BF3FC7">
                          <w:rPr>
                            <w:color w:val="FFFFFF" w:themeColor="background1"/>
                          </w:rPr>
                          <w:t xml:space="preserve">Quando si parla di "buone prassi" si intendono procedure/comportamenti/abitudini organizzati in modo sistematico, che possono essere prese come riferimento e riprodotte per favorire il raggiungimento di risultati migliori. Ritieni positivo per l'Ente condividere e mettere a disposizione delle "buone prassi", siano esse singole competenze o abilità specifiche di un </w:t>
                        </w:r>
                        <w:r w:rsidR="00C1596D">
                          <w:rPr>
                            <w:color w:val="FFFFFF" w:themeColor="background1"/>
                          </w:rPr>
                          <w:t>g</w:t>
                        </w:r>
                        <w:r w:rsidRPr="00BF3FC7">
                          <w:rPr>
                            <w:color w:val="FFFFFF" w:themeColor="background1"/>
                          </w:rPr>
                          <w:t>ruppo?</w:t>
                        </w:r>
                      </w:p>
                      <w:p w:rsidR="00BF3FC7" w:rsidRDefault="00BF3FC7" w:rsidP="00BF3FC7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BF3FC7" w:rsidRDefault="00BF3FC7" w:rsidP="00BF3FC7">
                        <w:pPr>
                          <w:spacing w:line="24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BF3FC7" w:rsidRPr="00BF3FC7" w:rsidRDefault="00BF3FC7" w:rsidP="00BF3FC7">
                        <w:pPr>
                          <w:spacing w:line="240" w:lineRule="auto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F3FC7" w:rsidRPr="00BF3FC7">
        <w:rPr>
          <w:noProof/>
        </w:rPr>
        <w:drawing>
          <wp:inline distT="0" distB="0" distL="0" distR="0" wp14:anchorId="56C489FE" wp14:editId="4CEEB076">
            <wp:extent cx="3829050" cy="1818671"/>
            <wp:effectExtent l="0" t="0" r="0" b="0"/>
            <wp:docPr id="38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 l="16938" r="16938"/>
                    <a:stretch>
                      <a:fillRect/>
                    </a:stretch>
                  </pic:blipFill>
                  <pic:spPr>
                    <a:xfrm>
                      <a:off x="0" y="0"/>
                      <a:ext cx="3866727" cy="18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C7" w:rsidRDefault="00BF3FC7" w:rsidP="009128C8">
      <w:r w:rsidRPr="00BF3FC7">
        <w:rPr>
          <w:noProof/>
        </w:rPr>
        <w:drawing>
          <wp:inline distT="0" distB="0" distL="0" distR="0" wp14:anchorId="7BF47AE0" wp14:editId="6D1AE5AC">
            <wp:extent cx="3800475" cy="1838815"/>
            <wp:effectExtent l="0" t="0" r="0" b="9525"/>
            <wp:docPr id="37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19"/>
                    <a:srcRect l="16938" r="16938"/>
                    <a:stretch>
                      <a:fillRect/>
                    </a:stretch>
                  </pic:blipFill>
                  <pic:spPr>
                    <a:xfrm>
                      <a:off x="0" y="0"/>
                      <a:ext cx="3818525" cy="18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C7" w:rsidRDefault="00BF3FC7" w:rsidP="009128C8">
      <w:r w:rsidRPr="00BF3FC7">
        <w:rPr>
          <w:noProof/>
        </w:rPr>
        <w:drawing>
          <wp:inline distT="0" distB="0" distL="0" distR="0" wp14:anchorId="3BE9F2E4" wp14:editId="1917F4F7">
            <wp:extent cx="3905250" cy="1880748"/>
            <wp:effectExtent l="0" t="0" r="0" b="5715"/>
            <wp:docPr id="36" name="Segnaposto contenut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gnaposto contenuto 4"/>
                    <pic:cNvPicPr>
                      <a:picLocks noGrp="1" noChangeAspect="1"/>
                    </pic:cNvPicPr>
                  </pic:nvPicPr>
                  <pic:blipFill>
                    <a:blip r:embed="rId20"/>
                    <a:srcRect l="18157" r="18157"/>
                    <a:stretch>
                      <a:fillRect/>
                    </a:stretch>
                  </pic:blipFill>
                  <pic:spPr>
                    <a:xfrm>
                      <a:off x="0" y="0"/>
                      <a:ext cx="3940785" cy="189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C7" w:rsidRDefault="00BF3FC7" w:rsidP="009128C8"/>
    <w:p w:rsidR="00B6026C" w:rsidRDefault="00B6026C" w:rsidP="009128C8">
      <w:r>
        <w:t>Indipendentemente dall’analisi e dall’interpretazione delle risposte è importante valutare i suggerimenti che sono stati inseriti in TUTTE le risposte – e si sa quanto possa risultare noioso mettersi a scriver commenti ad un sondaggio – e che possiamo riassumere nei macro-argomenti qui sotto riportati:</w:t>
      </w:r>
    </w:p>
    <w:p w:rsidR="008B3336" w:rsidRPr="00B6026C" w:rsidRDefault="006B5842" w:rsidP="00B6026C">
      <w:pPr>
        <w:numPr>
          <w:ilvl w:val="0"/>
          <w:numId w:val="1"/>
        </w:numPr>
        <w:spacing w:line="240" w:lineRule="auto"/>
      </w:pPr>
      <w:r w:rsidRPr="00B6026C">
        <w:t>Condivisione delle competenze attrezzature e servizi</w:t>
      </w:r>
    </w:p>
    <w:p w:rsidR="008B3336" w:rsidRPr="00B6026C" w:rsidRDefault="006B5842" w:rsidP="00B6026C">
      <w:pPr>
        <w:numPr>
          <w:ilvl w:val="0"/>
          <w:numId w:val="1"/>
        </w:numPr>
        <w:spacing w:line="240" w:lineRule="auto"/>
      </w:pPr>
      <w:r w:rsidRPr="00B6026C">
        <w:t>Buone prassi</w:t>
      </w:r>
    </w:p>
    <w:p w:rsidR="008B3336" w:rsidRPr="00B6026C" w:rsidRDefault="006B5842" w:rsidP="00B6026C">
      <w:pPr>
        <w:numPr>
          <w:ilvl w:val="0"/>
          <w:numId w:val="1"/>
        </w:numPr>
        <w:spacing w:line="240" w:lineRule="auto"/>
      </w:pPr>
      <w:r w:rsidRPr="00B6026C">
        <w:t>Uniformità di comportamenti e regole</w:t>
      </w:r>
    </w:p>
    <w:p w:rsidR="008B3336" w:rsidRPr="00B6026C" w:rsidRDefault="006B5842" w:rsidP="00B6026C">
      <w:pPr>
        <w:numPr>
          <w:ilvl w:val="0"/>
          <w:numId w:val="1"/>
        </w:numPr>
        <w:spacing w:line="240" w:lineRule="auto"/>
      </w:pPr>
      <w:r w:rsidRPr="00B6026C">
        <w:t xml:space="preserve">Formazione </w:t>
      </w:r>
    </w:p>
    <w:p w:rsidR="008B3336" w:rsidRPr="00B6026C" w:rsidRDefault="006B5842" w:rsidP="00B6026C">
      <w:pPr>
        <w:numPr>
          <w:ilvl w:val="0"/>
          <w:numId w:val="1"/>
        </w:numPr>
        <w:spacing w:line="240" w:lineRule="auto"/>
      </w:pPr>
      <w:r w:rsidRPr="00B6026C">
        <w:t>Trasparenza e coinvolgimento</w:t>
      </w:r>
    </w:p>
    <w:p w:rsidR="008B3336" w:rsidRPr="00B6026C" w:rsidRDefault="006B5842" w:rsidP="00B6026C">
      <w:pPr>
        <w:numPr>
          <w:ilvl w:val="0"/>
          <w:numId w:val="1"/>
        </w:numPr>
        <w:spacing w:line="240" w:lineRule="auto"/>
      </w:pPr>
      <w:r w:rsidRPr="00B6026C">
        <w:t>Momenti di aggregazione</w:t>
      </w:r>
    </w:p>
    <w:sdt>
      <w:sdtPr>
        <w:id w:val="142852524"/>
        <w:placeholder>
          <w:docPart w:val="7909883F889A4163830163D5D77565A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100CF5" w:rsidRDefault="00100CF5" w:rsidP="00100CF5">
          <w:pPr>
            <w:pStyle w:val="Titolo"/>
          </w:pPr>
          <w:r>
            <w:t>Next to next</w:t>
          </w:r>
        </w:p>
      </w:sdtContent>
    </w:sdt>
    <w:p w:rsidR="00B6026C" w:rsidRPr="001472E1" w:rsidRDefault="001472E1" w:rsidP="009128C8">
      <w:pPr>
        <w:rPr>
          <w:color w:val="FF0000"/>
          <w:sz w:val="36"/>
          <w:szCs w:val="36"/>
        </w:rPr>
      </w:pPr>
      <w:sdt>
        <w:sdtPr>
          <w:rPr>
            <w:b/>
            <w:color w:val="C00000"/>
            <w:sz w:val="36"/>
            <w:szCs w:val="36"/>
          </w:rPr>
          <w:id w:val="399643803"/>
          <w:placeholder>
            <w:docPart w:val="624749F39B604C4B9E1D39E6DB78AA90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 w:rsidRPr="001472E1">
            <w:rPr>
              <w:b/>
              <w:color w:val="C00000"/>
              <w:sz w:val="36"/>
              <w:szCs w:val="36"/>
            </w:rPr>
            <w:t>UN NUOVO PUNTO DI VISTA</w:t>
          </w:r>
        </w:sdtContent>
      </w:sdt>
    </w:p>
    <w:p w:rsidR="00BF3FC7" w:rsidRDefault="00BF3FC7" w:rsidP="009128C8"/>
    <w:p w:rsidR="00F00F65" w:rsidRPr="0010527E" w:rsidRDefault="0010527E" w:rsidP="009128C8">
      <w:pPr>
        <w:rPr>
          <w:b/>
          <w:color w:val="FF0000"/>
          <w:sz w:val="28"/>
          <w:szCs w:val="28"/>
        </w:rPr>
      </w:pPr>
      <w:r w:rsidRPr="0010527E">
        <w:rPr>
          <w:b/>
          <w:color w:val="FF0000"/>
          <w:sz w:val="28"/>
          <w:szCs w:val="28"/>
        </w:rPr>
        <w:t>La struttura dell’evento</w:t>
      </w:r>
    </w:p>
    <w:p w:rsidR="00AA50B3" w:rsidRPr="009472E5" w:rsidRDefault="00AA50B3" w:rsidP="009128C8">
      <w:pPr>
        <w:rPr>
          <w:b/>
          <w:sz w:val="24"/>
          <w:szCs w:val="24"/>
        </w:rPr>
      </w:pPr>
      <w:r w:rsidRPr="009472E5">
        <w:rPr>
          <w:b/>
          <w:sz w:val="24"/>
          <w:szCs w:val="24"/>
        </w:rPr>
        <w:t>L’evento avrà come obiettivo finale la stesura di un documento che conterrà indicazioni circa un nuovo modello organizzativo dell’Ente.</w:t>
      </w:r>
    </w:p>
    <w:p w:rsidR="00E944BE" w:rsidRDefault="00E944BE" w:rsidP="009128C8">
      <w:pPr>
        <w:rPr>
          <w:sz w:val="24"/>
          <w:szCs w:val="24"/>
        </w:rPr>
      </w:pPr>
      <w:r>
        <w:rPr>
          <w:sz w:val="24"/>
          <w:szCs w:val="24"/>
        </w:rPr>
        <w:t xml:space="preserve">Previsto per la primavera del 2018. </w:t>
      </w:r>
    </w:p>
    <w:p w:rsidR="00AA50B3" w:rsidRDefault="00AA50B3" w:rsidP="009128C8">
      <w:pPr>
        <w:rPr>
          <w:sz w:val="24"/>
          <w:szCs w:val="24"/>
        </w:rPr>
      </w:pPr>
      <w:r>
        <w:rPr>
          <w:sz w:val="24"/>
          <w:szCs w:val="24"/>
        </w:rPr>
        <w:t>Si prevede una durata dell’evento di 2 giorni; se possibile anche di 1,5 giorni, ma dipende da come andranno le fasi preliminari di preparazione.</w:t>
      </w:r>
    </w:p>
    <w:p w:rsidR="00AA50B3" w:rsidRDefault="00AA50B3" w:rsidP="009128C8">
      <w:pPr>
        <w:rPr>
          <w:sz w:val="24"/>
          <w:szCs w:val="24"/>
        </w:rPr>
      </w:pPr>
      <w:r>
        <w:rPr>
          <w:sz w:val="24"/>
          <w:szCs w:val="24"/>
        </w:rPr>
        <w:t>La prima mezza giornata sarà organizzata in sessione plenaria.</w:t>
      </w:r>
    </w:p>
    <w:p w:rsidR="00AA50B3" w:rsidRDefault="00AA50B3" w:rsidP="009128C8">
      <w:pPr>
        <w:rPr>
          <w:sz w:val="24"/>
          <w:szCs w:val="24"/>
        </w:rPr>
      </w:pPr>
      <w:r>
        <w:rPr>
          <w:sz w:val="24"/>
          <w:szCs w:val="24"/>
        </w:rPr>
        <w:t>Verrà spiegato brevemente il progetto dopo</w:t>
      </w:r>
      <w:r w:rsidR="00A64A5F">
        <w:rPr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 w:rsidR="00A64A5F">
        <w:rPr>
          <w:sz w:val="24"/>
          <w:szCs w:val="24"/>
        </w:rPr>
        <w:t xml:space="preserve"> che</w:t>
      </w:r>
      <w:r>
        <w:rPr>
          <w:sz w:val="24"/>
          <w:szCs w:val="24"/>
        </w:rPr>
        <w:t xml:space="preserve"> si passerà ad ascoltare i punti di vista di tutti i protagonisti della struttura di ricerca. </w:t>
      </w:r>
    </w:p>
    <w:p w:rsidR="00AA50B3" w:rsidRDefault="00AA50B3" w:rsidP="009128C8">
      <w:pPr>
        <w:rPr>
          <w:sz w:val="24"/>
          <w:szCs w:val="24"/>
        </w:rPr>
      </w:pPr>
      <w:r>
        <w:rPr>
          <w:sz w:val="24"/>
          <w:szCs w:val="24"/>
        </w:rPr>
        <w:t>Per il rimanente tempo, invece, ci si dividerà in plenarie durante le quali si lavorerà per produrre, ognuno per la sua parte, il documento finale.</w:t>
      </w:r>
    </w:p>
    <w:p w:rsidR="00AA50B3" w:rsidRDefault="00AA50B3" w:rsidP="009128C8">
      <w:pPr>
        <w:rPr>
          <w:sz w:val="24"/>
          <w:szCs w:val="24"/>
        </w:rPr>
      </w:pPr>
      <w:r>
        <w:rPr>
          <w:sz w:val="24"/>
          <w:szCs w:val="24"/>
        </w:rPr>
        <w:t>Come verranno suddivise le plenarie lo si stabilirà durante le fasi preliminari del progetto.</w:t>
      </w:r>
    </w:p>
    <w:p w:rsidR="00E944BE" w:rsidRPr="00AA50B3" w:rsidRDefault="00E944BE" w:rsidP="009128C8">
      <w:pPr>
        <w:rPr>
          <w:sz w:val="24"/>
          <w:szCs w:val="24"/>
        </w:rPr>
      </w:pPr>
      <w:r>
        <w:rPr>
          <w:sz w:val="24"/>
          <w:szCs w:val="24"/>
        </w:rPr>
        <w:t>Non si è stabilito se sarà un evento singolo oppure dovrà essere replicato dopo un paio di anni per verifica. Questo lo si stabilirà insieme.</w:t>
      </w:r>
    </w:p>
    <w:p w:rsidR="0010527E" w:rsidRDefault="0010527E" w:rsidP="009128C8">
      <w:pPr>
        <w:rPr>
          <w:b/>
          <w:sz w:val="24"/>
          <w:szCs w:val="24"/>
          <w:u w:val="single"/>
        </w:rPr>
      </w:pPr>
      <w:r w:rsidRPr="0010527E">
        <w:rPr>
          <w:b/>
          <w:sz w:val="24"/>
          <w:szCs w:val="24"/>
          <w:u w:val="single"/>
        </w:rPr>
        <w:t>Preparazione</w:t>
      </w:r>
    </w:p>
    <w:p w:rsidR="00AA50B3" w:rsidRDefault="00AA50B3" w:rsidP="009128C8">
      <w:pPr>
        <w:rPr>
          <w:sz w:val="24"/>
          <w:szCs w:val="24"/>
        </w:rPr>
      </w:pPr>
      <w:r>
        <w:rPr>
          <w:sz w:val="24"/>
          <w:szCs w:val="24"/>
        </w:rPr>
        <w:t>Prima dell’evento, il Gruppo di Lavoro predisporrà una serie di fono-conferenze durante le quali si stabiliranno alcuni punti chiave:</w:t>
      </w:r>
    </w:p>
    <w:p w:rsidR="00AA50B3" w:rsidRDefault="00AA50B3" w:rsidP="009128C8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proofErr w:type="spellStart"/>
      <w:r>
        <w:rPr>
          <w:sz w:val="24"/>
          <w:szCs w:val="24"/>
        </w:rPr>
        <w:t>chair</w:t>
      </w:r>
      <w:proofErr w:type="spellEnd"/>
      <w:r>
        <w:rPr>
          <w:sz w:val="24"/>
          <w:szCs w:val="24"/>
        </w:rPr>
        <w:t xml:space="preserve"> e moderatori della plenaria e delle parallele</w:t>
      </w:r>
    </w:p>
    <w:p w:rsidR="00AA50B3" w:rsidRDefault="00AA50B3" w:rsidP="00AA50B3">
      <w:pPr>
        <w:ind w:left="709"/>
        <w:rPr>
          <w:sz w:val="24"/>
          <w:szCs w:val="24"/>
        </w:rPr>
      </w:pPr>
      <w:r>
        <w:rPr>
          <w:sz w:val="24"/>
          <w:szCs w:val="24"/>
        </w:rPr>
        <w:t>- coordinatori delle parallele che dovranno occuparsi delle fono-conferenze preliminari</w:t>
      </w:r>
    </w:p>
    <w:p w:rsidR="00AA50B3" w:rsidRDefault="00AA50B3" w:rsidP="009128C8">
      <w:pPr>
        <w:rPr>
          <w:sz w:val="24"/>
          <w:szCs w:val="24"/>
        </w:rPr>
      </w:pPr>
      <w:r>
        <w:rPr>
          <w:sz w:val="24"/>
          <w:szCs w:val="24"/>
        </w:rPr>
        <w:tab/>
        <w:t>- suddivisione delle parallele: per servizi? Per argomenti? Per…?</w:t>
      </w:r>
    </w:p>
    <w:p w:rsidR="00E944BE" w:rsidRDefault="00E944BE" w:rsidP="009128C8">
      <w:pPr>
        <w:rPr>
          <w:sz w:val="24"/>
          <w:szCs w:val="24"/>
        </w:rPr>
      </w:pPr>
      <w:r>
        <w:rPr>
          <w:sz w:val="24"/>
          <w:szCs w:val="24"/>
        </w:rPr>
        <w:t xml:space="preserve">Si dovrà arrivare all’evento con la struttura già pronta che deve solo riempirsi di idee e contributi. </w:t>
      </w:r>
    </w:p>
    <w:p w:rsidR="00E944BE" w:rsidRDefault="00E944BE" w:rsidP="009128C8">
      <w:pPr>
        <w:rPr>
          <w:sz w:val="24"/>
          <w:szCs w:val="24"/>
        </w:rPr>
      </w:pPr>
      <w:r>
        <w:rPr>
          <w:sz w:val="24"/>
          <w:szCs w:val="24"/>
        </w:rPr>
        <w:t>Il lavoro di preparazione occuperà esclusivamente il tempo delle fono-conferenze. Non sono previsti spostamenti e trasferte. Il numero delle fono-conferenze sarà ovviamente soggettivo e variabile a seconda del coordinatore e dell’argomento.</w:t>
      </w:r>
    </w:p>
    <w:p w:rsidR="00E944BE" w:rsidRDefault="00E944BE" w:rsidP="009128C8">
      <w:pPr>
        <w:rPr>
          <w:sz w:val="24"/>
          <w:szCs w:val="24"/>
        </w:rPr>
      </w:pPr>
    </w:p>
    <w:sdt>
      <w:sdtPr>
        <w:rPr>
          <w:lang w:val="en-US"/>
        </w:rPr>
        <w:id w:val="-1586376120"/>
        <w:placeholder>
          <w:docPart w:val="9A135EBF37944D07B9C28E535B55F68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E944BE" w:rsidRPr="00E944BE" w:rsidRDefault="00E944BE" w:rsidP="00E944BE">
          <w:pPr>
            <w:pStyle w:val="Titolo"/>
            <w:rPr>
              <w:lang w:val="en-US"/>
            </w:rPr>
          </w:pPr>
          <w:r w:rsidRPr="00E944BE">
            <w:rPr>
              <w:lang w:val="en-US"/>
            </w:rPr>
            <w:t>Next to next</w:t>
          </w:r>
        </w:p>
      </w:sdtContent>
    </w:sdt>
    <w:p w:rsidR="00E944BE" w:rsidRPr="001472E1" w:rsidRDefault="00E944BE" w:rsidP="00E944BE">
      <w:pPr>
        <w:rPr>
          <w:color w:val="FF0000"/>
          <w:sz w:val="36"/>
          <w:szCs w:val="36"/>
        </w:rPr>
      </w:pPr>
      <w:sdt>
        <w:sdtPr>
          <w:rPr>
            <w:b/>
            <w:color w:val="C00000"/>
            <w:sz w:val="36"/>
            <w:szCs w:val="36"/>
          </w:rPr>
          <w:id w:val="-550312420"/>
          <w:placeholder>
            <w:docPart w:val="BA7F775F26B049F299B34C829A5230DE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 w:rsidRPr="001472E1">
            <w:rPr>
              <w:b/>
              <w:color w:val="C00000"/>
              <w:sz w:val="36"/>
              <w:szCs w:val="36"/>
            </w:rPr>
            <w:t>UN NUOVO PUNTO DI VISTA</w:t>
          </w:r>
        </w:sdtContent>
      </w:sdt>
    </w:p>
    <w:p w:rsidR="009472E5" w:rsidRDefault="009472E5" w:rsidP="00E944BE">
      <w:pPr>
        <w:rPr>
          <w:b/>
          <w:sz w:val="24"/>
          <w:szCs w:val="24"/>
          <w:u w:val="single"/>
        </w:rPr>
      </w:pPr>
    </w:p>
    <w:p w:rsidR="0010527E" w:rsidRPr="00E944BE" w:rsidRDefault="00E944BE" w:rsidP="00E944BE">
      <w:pPr>
        <w:rPr>
          <w:b/>
          <w:sz w:val="24"/>
          <w:szCs w:val="24"/>
          <w:u w:val="single"/>
        </w:rPr>
      </w:pPr>
      <w:r w:rsidRPr="00E944BE">
        <w:rPr>
          <w:b/>
          <w:sz w:val="24"/>
          <w:szCs w:val="24"/>
          <w:u w:val="single"/>
        </w:rPr>
        <w:t>L</w:t>
      </w:r>
      <w:r w:rsidR="0010527E" w:rsidRPr="00E944BE">
        <w:rPr>
          <w:b/>
          <w:sz w:val="24"/>
          <w:szCs w:val="24"/>
          <w:u w:val="single"/>
        </w:rPr>
        <w:t>ogistica</w:t>
      </w:r>
      <w:r w:rsidR="00A64A5F">
        <w:rPr>
          <w:b/>
          <w:sz w:val="24"/>
          <w:szCs w:val="24"/>
          <w:u w:val="single"/>
        </w:rPr>
        <w:t xml:space="preserve"> e spesa</w:t>
      </w:r>
    </w:p>
    <w:p w:rsidR="00E944BE" w:rsidRDefault="00E944BE" w:rsidP="00E944BE">
      <w:pPr>
        <w:rPr>
          <w:sz w:val="24"/>
          <w:szCs w:val="24"/>
        </w:rPr>
      </w:pPr>
      <w:r w:rsidRPr="00E944BE">
        <w:rPr>
          <w:sz w:val="24"/>
          <w:szCs w:val="24"/>
        </w:rPr>
        <w:t xml:space="preserve">Si prevede la partecipazione di almeno una persona per servizio interessato, ma è naturale </w:t>
      </w:r>
      <w:r>
        <w:rPr>
          <w:sz w:val="24"/>
          <w:szCs w:val="24"/>
        </w:rPr>
        <w:t>che ogni Sezione,</w:t>
      </w:r>
      <w:r w:rsidRPr="00E944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ogni </w:t>
      </w:r>
      <w:r w:rsidRPr="00E944BE">
        <w:rPr>
          <w:sz w:val="24"/>
          <w:szCs w:val="24"/>
        </w:rPr>
        <w:t>Laboratorio</w:t>
      </w:r>
      <w:r>
        <w:rPr>
          <w:sz w:val="24"/>
          <w:szCs w:val="24"/>
        </w:rPr>
        <w:t xml:space="preserve"> e l’Amministrazione Centrale dovranno coordinare le presenze in base alle proprie necessità.</w:t>
      </w:r>
      <w:r w:rsidRPr="00E944BE">
        <w:rPr>
          <w:sz w:val="24"/>
          <w:szCs w:val="24"/>
        </w:rPr>
        <w:t xml:space="preserve"> </w:t>
      </w:r>
    </w:p>
    <w:p w:rsidR="00E944BE" w:rsidRDefault="00E944BE" w:rsidP="00E944BE">
      <w:pPr>
        <w:rPr>
          <w:sz w:val="24"/>
          <w:szCs w:val="24"/>
        </w:rPr>
      </w:pPr>
      <w:r>
        <w:rPr>
          <w:sz w:val="24"/>
          <w:szCs w:val="24"/>
        </w:rPr>
        <w:t xml:space="preserve">Il numero </w:t>
      </w:r>
      <w:r w:rsidR="00A64A5F">
        <w:rPr>
          <w:sz w:val="24"/>
          <w:szCs w:val="24"/>
        </w:rPr>
        <w:t xml:space="preserve">richiesto </w:t>
      </w:r>
      <w:r>
        <w:rPr>
          <w:sz w:val="24"/>
          <w:szCs w:val="24"/>
        </w:rPr>
        <w:t xml:space="preserve">delle sale </w:t>
      </w:r>
      <w:r w:rsidR="00A64A5F">
        <w:rPr>
          <w:sz w:val="24"/>
          <w:szCs w:val="24"/>
        </w:rPr>
        <w:t xml:space="preserve">sarà </w:t>
      </w:r>
      <w:r>
        <w:rPr>
          <w:sz w:val="24"/>
          <w:szCs w:val="24"/>
        </w:rPr>
        <w:t xml:space="preserve">uguale al numero degli argomenti da trattare nelle parallele, ovviamente. </w:t>
      </w:r>
      <w:r w:rsidR="00A64A5F">
        <w:rPr>
          <w:sz w:val="24"/>
          <w:szCs w:val="24"/>
        </w:rPr>
        <w:t>Questo si saprà solo dopo gli incontri preliminari.</w:t>
      </w:r>
    </w:p>
    <w:p w:rsidR="00A64A5F" w:rsidRDefault="00A64A5F" w:rsidP="00E944BE">
      <w:pPr>
        <w:rPr>
          <w:sz w:val="24"/>
          <w:szCs w:val="24"/>
        </w:rPr>
      </w:pPr>
      <w:r>
        <w:rPr>
          <w:sz w:val="24"/>
          <w:szCs w:val="24"/>
        </w:rPr>
        <w:t>Il luogo: sono state contattate strutture adatte in tutta Italia che consentono o di soggiornare nell’hotel con sale meeting al solo costo della camera oppure strutture meeting con costi contenutissimi (solitamente strutture di co-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>).</w:t>
      </w:r>
    </w:p>
    <w:p w:rsidR="00A64A5F" w:rsidRDefault="00A64A5F" w:rsidP="00E944BE">
      <w:pPr>
        <w:rPr>
          <w:sz w:val="24"/>
          <w:szCs w:val="24"/>
        </w:rPr>
      </w:pPr>
      <w:r>
        <w:rPr>
          <w:sz w:val="24"/>
          <w:szCs w:val="24"/>
        </w:rPr>
        <w:t>In ogni caso l’idea è di contenere i costi alle sole spese di trasferta. Nessun altro costo aggiuntivo (coffee break o welcome drink, per esempio).</w:t>
      </w:r>
    </w:p>
    <w:p w:rsidR="0010527E" w:rsidRDefault="00A64A5F" w:rsidP="009128C8">
      <w:pPr>
        <w:rPr>
          <w:sz w:val="24"/>
          <w:szCs w:val="24"/>
        </w:rPr>
      </w:pPr>
      <w:r>
        <w:rPr>
          <w:sz w:val="24"/>
          <w:szCs w:val="24"/>
        </w:rPr>
        <w:t xml:space="preserve">Anche la città dovrà essere facilmente raggiungibile in modo da dare la possibilità a tutti di partecipare in giornata. </w:t>
      </w:r>
    </w:p>
    <w:p w:rsidR="00A64A5F" w:rsidRDefault="00A64A5F" w:rsidP="009128C8">
      <w:pPr>
        <w:rPr>
          <w:sz w:val="24"/>
          <w:szCs w:val="24"/>
        </w:rPr>
      </w:pPr>
      <w:r>
        <w:rPr>
          <w:sz w:val="24"/>
          <w:szCs w:val="24"/>
        </w:rPr>
        <w:t>All’uopo si potrà prevedere l’organizzazione dello streaming per coloro che potranno partecipare alle sole parallele.</w:t>
      </w:r>
    </w:p>
    <w:p w:rsidR="00A64A5F" w:rsidRDefault="00A64A5F" w:rsidP="009128C8">
      <w:pPr>
        <w:rPr>
          <w:sz w:val="24"/>
          <w:szCs w:val="24"/>
        </w:rPr>
      </w:pPr>
      <w:r>
        <w:rPr>
          <w:sz w:val="24"/>
          <w:szCs w:val="24"/>
        </w:rPr>
        <w:t xml:space="preserve">I costi degli hotel (che riservano gratuitamente le sale meeting) sono all’incirca di 100/130 euro a persona in BB; gli hotel che applicano un costo per la sala </w:t>
      </w:r>
      <w:r w:rsidR="009472E5">
        <w:rPr>
          <w:sz w:val="24"/>
          <w:szCs w:val="24"/>
        </w:rPr>
        <w:t>ci riservano prezzi che stanno intorno ai 700 euro per la plenaria e 250 per le parallele oltre al soggiorno in BB di circa 75/100 euro. I costi delle sale di co-</w:t>
      </w:r>
      <w:proofErr w:type="spellStart"/>
      <w:r w:rsidR="009472E5">
        <w:rPr>
          <w:sz w:val="24"/>
          <w:szCs w:val="24"/>
        </w:rPr>
        <w:t>working</w:t>
      </w:r>
      <w:proofErr w:type="spellEnd"/>
      <w:r w:rsidR="009472E5">
        <w:rPr>
          <w:sz w:val="24"/>
          <w:szCs w:val="24"/>
        </w:rPr>
        <w:t xml:space="preserve"> variano molto a seconda della location, ma si va dai 75 euro al giorno per le sale riunioni di 20/25 persone ai 500 per le sale da 300 euro.  </w:t>
      </w:r>
    </w:p>
    <w:p w:rsidR="009472E5" w:rsidRDefault="009472E5" w:rsidP="009128C8">
      <w:pPr>
        <w:rPr>
          <w:sz w:val="24"/>
          <w:szCs w:val="24"/>
        </w:rPr>
      </w:pPr>
    </w:p>
    <w:p w:rsidR="009472E5" w:rsidRPr="00A64A5F" w:rsidRDefault="009472E5" w:rsidP="009128C8">
      <w:pPr>
        <w:rPr>
          <w:b/>
          <w:color w:val="FF0000"/>
          <w:sz w:val="24"/>
          <w:szCs w:val="24"/>
          <w:u w:val="single"/>
        </w:rPr>
      </w:pPr>
      <w:bookmarkStart w:id="0" w:name="_GoBack"/>
      <w:bookmarkEnd w:id="0"/>
    </w:p>
    <w:p w:rsidR="00F00F65" w:rsidRPr="00A64A5F" w:rsidRDefault="00F00F65" w:rsidP="009128C8"/>
    <w:p w:rsidR="00AC1B18" w:rsidRPr="00A64A5F" w:rsidRDefault="00AC1B18" w:rsidP="009128C8"/>
    <w:p w:rsidR="00AC1B18" w:rsidRPr="00A64A5F" w:rsidRDefault="00AC1B18" w:rsidP="009128C8"/>
    <w:p w:rsidR="00AC1B18" w:rsidRPr="00A64A5F" w:rsidRDefault="00AC1B18" w:rsidP="009128C8"/>
    <w:sectPr w:rsidR="00AC1B18" w:rsidRPr="00A64A5F">
      <w:footerReference w:type="default" r:id="rId21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D20" w:rsidRDefault="00616D20">
      <w:pPr>
        <w:spacing w:after="0" w:line="240" w:lineRule="auto"/>
      </w:pPr>
      <w:r>
        <w:separator/>
      </w:r>
    </w:p>
  </w:endnote>
  <w:endnote w:type="continuationSeparator" w:id="0">
    <w:p w:rsidR="00616D20" w:rsidRDefault="0061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13D" w:rsidRDefault="006C086E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editId="37AF184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413D" w:rsidRDefault="00EF413D">
                          <w:pPr>
                            <w:pStyle w:val="Nessunaspaziatura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42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" filled="f" stroked="f">
              <v:textbox style="mso-fit-shape-to-text:t" inset=",0,,0">
                <w:txbxContent>
                  <w:p w:rsidR="00EF413D" w:rsidRDefault="00EF413D">
                    <w:pPr>
                      <w:pStyle w:val="Nessunaspaziatura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editId="534233BA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6613525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9409430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413D" w:rsidRDefault="006C086E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9472E5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5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43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" filled="f" stroked="f">
              <v:textbox style="layout-flow:vertical">
                <w:txbxContent>
                  <w:p w:rsidR="00EF413D" w:rsidRDefault="006C086E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9472E5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5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2DC756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Rettango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40D46E70" id="Rettangolo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" filled="f" strokecolor="black [3213]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editId="53548768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498475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Rettango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5C241071" id="Rettangolo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" fillcolor="black [3213]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6CDB7DD7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7193280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Rettango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124ECB84" id="Rettangolo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D20" w:rsidRDefault="00616D20">
      <w:pPr>
        <w:spacing w:after="0" w:line="240" w:lineRule="auto"/>
      </w:pPr>
      <w:r>
        <w:separator/>
      </w:r>
    </w:p>
  </w:footnote>
  <w:footnote w:type="continuationSeparator" w:id="0">
    <w:p w:rsidR="00616D20" w:rsidRDefault="00616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AB68C1"/>
    <w:multiLevelType w:val="hybridMultilevel"/>
    <w:tmpl w:val="051A221A"/>
    <w:lvl w:ilvl="0" w:tplc="BDA26C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40BB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6280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1E9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0624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0265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0E67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1E75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EAD6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attachedTemplate r:id="rId1"/>
  <w:defaultTabStop w:val="709"/>
  <w:hyphenationZone w:val="2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FB0"/>
    <w:rsid w:val="000369CC"/>
    <w:rsid w:val="00040B08"/>
    <w:rsid w:val="00100CF5"/>
    <w:rsid w:val="0010527E"/>
    <w:rsid w:val="001472E1"/>
    <w:rsid w:val="002A76D5"/>
    <w:rsid w:val="00317FB0"/>
    <w:rsid w:val="004E277F"/>
    <w:rsid w:val="005057D5"/>
    <w:rsid w:val="005B22FC"/>
    <w:rsid w:val="00616D20"/>
    <w:rsid w:val="00662CF2"/>
    <w:rsid w:val="00664A43"/>
    <w:rsid w:val="006B5842"/>
    <w:rsid w:val="006C086E"/>
    <w:rsid w:val="006E2996"/>
    <w:rsid w:val="00755E05"/>
    <w:rsid w:val="007B1A61"/>
    <w:rsid w:val="008B3336"/>
    <w:rsid w:val="009128C8"/>
    <w:rsid w:val="009472E5"/>
    <w:rsid w:val="009644D2"/>
    <w:rsid w:val="00983AF5"/>
    <w:rsid w:val="00A64A5F"/>
    <w:rsid w:val="00AA50B3"/>
    <w:rsid w:val="00AC1B18"/>
    <w:rsid w:val="00AF7C99"/>
    <w:rsid w:val="00B6026C"/>
    <w:rsid w:val="00BF3FC7"/>
    <w:rsid w:val="00C1596D"/>
    <w:rsid w:val="00E944BE"/>
    <w:rsid w:val="00EA2CD8"/>
    <w:rsid w:val="00EF413D"/>
    <w:rsid w:val="00F0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3E3705-579B-4BFF-BEA6-6F2CD659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line="288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i/>
      <w:iCs/>
      <w:color w:val="7A7A7A" w:themeColor="accent1"/>
      <w:sz w:val="28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b/>
      <w:bCs/>
      <w:i/>
      <w:iCs/>
      <w:color w:val="7F7F7F" w:themeColor="text1" w:themeTint="80"/>
      <w:sz w:val="26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7A7A7A" w:themeColor="accent1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D1282E" w:themeColor="text2"/>
    </w:rPr>
  </w:style>
  <w:style w:type="character" w:styleId="Riferimentodelicato">
    <w:name w:val="Subtle Reference"/>
    <w:basedOn w:val="Carpredefinitoparagrafo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Riferimentointenso">
    <w:name w:val="Intense Reference"/>
    <w:basedOn w:val="Carpredefinitoparagrafo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Titolodellibro">
    <w:name w:val="Book Title"/>
    <w:basedOn w:val="Carpredefinitoparagrafo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8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758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2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7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63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096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14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ortot\AppData\Roaming\Microsoft\Templates\Relazione%20(schema%20Essenzial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131659F413A4B2EB5B46253BA01E32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121B0B-2F17-40AE-AB18-66A099E76793}"/>
      </w:docPartPr>
      <w:docPartBody>
        <w:p w:rsidR="000E259F" w:rsidRDefault="00B50BC9">
          <w:pPr>
            <w:pStyle w:val="4131659F413A4B2EB5B46253BA01E323"/>
          </w:pPr>
          <w:r>
            <w:t>[Digitare il titolo]</w:t>
          </w:r>
        </w:p>
      </w:docPartBody>
    </w:docPart>
    <w:docPart>
      <w:docPartPr>
        <w:name w:val="CEDF2C66150B4FACAFCADF1AE9E517C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1C924B-406F-4169-A0F7-C238300063DB}"/>
      </w:docPartPr>
      <w:docPartBody>
        <w:p w:rsidR="000E259F" w:rsidRDefault="00B50BC9">
          <w:pPr>
            <w:pStyle w:val="CEDF2C66150B4FACAFCADF1AE9E517C5"/>
          </w:pPr>
          <w:r>
            <w:t>[Digitare il sottotitolo del documento]</w:t>
          </w:r>
        </w:p>
      </w:docPartBody>
    </w:docPart>
    <w:docPart>
      <w:docPartPr>
        <w:name w:val="7909883F889A4163830163D5D7756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BAF9ED2-A556-44A1-A037-471AABD03133}"/>
      </w:docPartPr>
      <w:docPartBody>
        <w:p w:rsidR="00000000" w:rsidRDefault="00AB1C06" w:rsidP="00AB1C06">
          <w:pPr>
            <w:pStyle w:val="7909883F889A4163830163D5D77565A0"/>
          </w:pPr>
          <w:r>
            <w:t>[Digitare il titolo]</w:t>
          </w:r>
        </w:p>
      </w:docPartBody>
    </w:docPart>
    <w:docPart>
      <w:docPartPr>
        <w:name w:val="624749F39B604C4B9E1D39E6DB78AA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5EB7E7-9801-4B5D-B0CB-0821992BE5A5}"/>
      </w:docPartPr>
      <w:docPartBody>
        <w:p w:rsidR="00000000" w:rsidRDefault="00AB1C06" w:rsidP="00AB1C06">
          <w:pPr>
            <w:pStyle w:val="624749F39B604C4B9E1D39E6DB78AA90"/>
          </w:pPr>
          <w:r>
            <w:t>[Digitare il sottotitolo del documento]</w:t>
          </w:r>
        </w:p>
      </w:docPartBody>
    </w:docPart>
    <w:docPart>
      <w:docPartPr>
        <w:name w:val="9A135EBF37944D07B9C28E535B55F6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1A354F-FF63-4E2C-AB3B-50AF8CEC39E0}"/>
      </w:docPartPr>
      <w:docPartBody>
        <w:p w:rsidR="00000000" w:rsidRDefault="00AB1C06" w:rsidP="00AB1C06">
          <w:pPr>
            <w:pStyle w:val="9A135EBF37944D07B9C28E535B55F682"/>
          </w:pPr>
          <w:r>
            <w:t>[Digitare il titolo]</w:t>
          </w:r>
        </w:p>
      </w:docPartBody>
    </w:docPart>
    <w:docPart>
      <w:docPartPr>
        <w:name w:val="BA7F775F26B049F299B34C829A5230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1C787E-E22F-4FC6-AB65-0FA87990D6CA}"/>
      </w:docPartPr>
      <w:docPartBody>
        <w:p w:rsidR="00000000" w:rsidRDefault="00AB1C06" w:rsidP="00AB1C06">
          <w:pPr>
            <w:pStyle w:val="BA7F775F26B049F299B34C829A5230DE"/>
          </w:pPr>
          <w:r>
            <w:t>[Digitare il sottotitolo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BC9"/>
    <w:rsid w:val="000E259F"/>
    <w:rsid w:val="002E0766"/>
    <w:rsid w:val="00790C70"/>
    <w:rsid w:val="009B2373"/>
    <w:rsid w:val="00AB1C06"/>
    <w:rsid w:val="00B5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200" w:after="0" w:line="288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131659F413A4B2EB5B46253BA01E323">
    <w:name w:val="4131659F413A4B2EB5B46253BA01E323"/>
  </w:style>
  <w:style w:type="paragraph" w:customStyle="1" w:styleId="CEDF2C66150B4FACAFCADF1AE9E517C5">
    <w:name w:val="CEDF2C66150B4FACAFCADF1AE9E517C5"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eastAsiaTheme="majorEastAsia" w:cstheme="majorBidi"/>
      <w:b/>
      <w:bCs/>
      <w:caps/>
      <w:color w:val="44546A" w:themeColor="text2"/>
    </w:rPr>
  </w:style>
  <w:style w:type="paragraph" w:customStyle="1" w:styleId="92D3BF8A0EC44E48A2EAEAC5E693AFDD">
    <w:name w:val="92D3BF8A0EC44E48A2EAEAC5E693AFDD"/>
  </w:style>
  <w:style w:type="paragraph" w:customStyle="1" w:styleId="7909883F889A4163830163D5D77565A0">
    <w:name w:val="7909883F889A4163830163D5D77565A0"/>
    <w:rsid w:val="00AB1C06"/>
  </w:style>
  <w:style w:type="paragraph" w:customStyle="1" w:styleId="624749F39B604C4B9E1D39E6DB78AA90">
    <w:name w:val="624749F39B604C4B9E1D39E6DB78AA90"/>
    <w:rsid w:val="00AB1C06"/>
  </w:style>
  <w:style w:type="paragraph" w:customStyle="1" w:styleId="9A135EBF37944D07B9C28E535B55F682">
    <w:name w:val="9A135EBF37944D07B9C28E535B55F682"/>
    <w:rsid w:val="00AB1C06"/>
  </w:style>
  <w:style w:type="paragraph" w:customStyle="1" w:styleId="BA7F775F26B049F299B34C829A5230DE">
    <w:name w:val="BA7F775F26B049F299B34C829A5230DE"/>
    <w:rsid w:val="00AB1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8001795-8CF3-47A4-970C-CBFCA3992A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Relazione (schema Essenziale)</Template>
  <TotalTime>809</TotalTime>
  <Pages>6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Next to next</vt:lpstr>
    </vt:vector>
  </TitlesOfParts>
  <Company/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Next to next</dc:title>
  <dc:subject>UN NUOVO PUNTO DI VISTA</dc:subject>
  <dc:creator>Bortot Simona</dc:creator>
  <cp:keywords/>
  <cp:lastModifiedBy>Bortot Simona</cp:lastModifiedBy>
  <cp:revision>11</cp:revision>
  <dcterms:created xsi:type="dcterms:W3CDTF">2017-09-18T11:29:00Z</dcterms:created>
  <dcterms:modified xsi:type="dcterms:W3CDTF">2017-10-11T13:17:00Z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